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E95F" w14:textId="77777777" w:rsidR="001D5720" w:rsidRPr="00D067AD" w:rsidRDefault="001D5720" w:rsidP="001D5720">
      <w:pPr>
        <w:ind w:left="2832" w:firstLine="708"/>
        <w:jc w:val="right"/>
        <w:rPr>
          <w:rFonts w:eastAsia="Times New Roman"/>
          <w:b/>
          <w:sz w:val="44"/>
          <w:szCs w:val="20"/>
        </w:rPr>
      </w:pPr>
      <w:r w:rsidRPr="00D067AD">
        <w:rPr>
          <w:rFonts w:eastAsia="Times New Roman"/>
          <w:b/>
          <w:sz w:val="44"/>
        </w:rPr>
        <w:t>Presse-Information</w:t>
      </w:r>
    </w:p>
    <w:p w14:paraId="54FD9104" w14:textId="16374C43" w:rsidR="001D5720" w:rsidRDefault="005B3B04" w:rsidP="001D5720">
      <w:pPr>
        <w:jc w:val="right"/>
        <w:rPr>
          <w:rFonts w:eastAsia="Times New Roman"/>
          <w:b/>
        </w:rPr>
      </w:pPr>
      <w:r w:rsidRPr="00D067AD">
        <w:rPr>
          <w:rFonts w:eastAsia="Times New Roman"/>
          <w:b/>
        </w:rPr>
        <w:t>202</w:t>
      </w:r>
      <w:r>
        <w:rPr>
          <w:rFonts w:eastAsia="Times New Roman"/>
          <w:b/>
        </w:rPr>
        <w:t>6</w:t>
      </w:r>
      <w:r w:rsidR="001D5720" w:rsidRPr="00D067AD">
        <w:rPr>
          <w:rFonts w:eastAsia="Times New Roman"/>
          <w:b/>
        </w:rPr>
        <w:t>-</w:t>
      </w:r>
      <w:r w:rsidR="00B93628">
        <w:rPr>
          <w:rFonts w:eastAsia="Times New Roman"/>
          <w:b/>
        </w:rPr>
        <w:t>1</w:t>
      </w:r>
      <w:r w:rsidR="00337A0D">
        <w:rPr>
          <w:rFonts w:eastAsia="Times New Roman"/>
          <w:b/>
        </w:rPr>
        <w:t>39</w:t>
      </w:r>
    </w:p>
    <w:p w14:paraId="1EB12670" w14:textId="77777777" w:rsidR="001D5720" w:rsidRPr="00D067AD" w:rsidRDefault="001D5720" w:rsidP="001D5720">
      <w:pPr>
        <w:jc w:val="right"/>
        <w:rPr>
          <w:rFonts w:eastAsia="Times New Roman"/>
          <w:b/>
        </w:rPr>
      </w:pPr>
    </w:p>
    <w:p w14:paraId="0D1C6451" w14:textId="77777777" w:rsidR="001D5720" w:rsidRPr="00D067AD" w:rsidRDefault="001D5720" w:rsidP="001D5720">
      <w:pPr>
        <w:ind w:right="-425"/>
        <w:rPr>
          <w:rFonts w:eastAsia="Times New Roman"/>
          <w:sz w:val="20"/>
          <w:szCs w:val="20"/>
          <w:u w:val="single"/>
        </w:rPr>
      </w:pPr>
    </w:p>
    <w:p w14:paraId="154131CC" w14:textId="77777777" w:rsidR="001D5720" w:rsidRDefault="001D5720" w:rsidP="001D5720">
      <w:pPr>
        <w:ind w:right="-425"/>
        <w:rPr>
          <w:rFonts w:eastAsia="Times New Roman"/>
          <w:sz w:val="16"/>
          <w:szCs w:val="16"/>
          <w:u w:val="single"/>
        </w:rPr>
      </w:pPr>
    </w:p>
    <w:p w14:paraId="282ECB1C" w14:textId="77777777" w:rsidR="00FA0266" w:rsidRDefault="001D5720" w:rsidP="00FA0266">
      <w:pPr>
        <w:ind w:right="-425"/>
        <w:rPr>
          <w:rFonts w:eastAsia="Times New Roman"/>
          <w:sz w:val="16"/>
          <w:szCs w:val="16"/>
          <w:u w:val="single"/>
        </w:rPr>
      </w:pPr>
      <w:r w:rsidRPr="00D067AD">
        <w:rPr>
          <w:rFonts w:eastAsia="Times New Roman"/>
          <w:sz w:val="16"/>
          <w:szCs w:val="16"/>
          <w:u w:val="single"/>
        </w:rPr>
        <w:t>Schmitz Cargobull AG</w:t>
      </w:r>
    </w:p>
    <w:p w14:paraId="6FD91660" w14:textId="3945121B" w:rsidR="00AB50BE" w:rsidRPr="00C56B70" w:rsidRDefault="00842B23" w:rsidP="00C56B70">
      <w:pPr>
        <w:spacing w:line="360" w:lineRule="auto"/>
        <w:ind w:right="-425"/>
        <w:rPr>
          <w:b/>
          <w:bCs/>
          <w:color w:val="000000" w:themeColor="background2"/>
          <w:sz w:val="36"/>
          <w:szCs w:val="36"/>
        </w:rPr>
      </w:pPr>
      <w:r w:rsidRPr="00C56B70">
        <w:rPr>
          <w:b/>
          <w:bCs/>
          <w:color w:val="000000" w:themeColor="background2"/>
          <w:sz w:val="36"/>
          <w:szCs w:val="36"/>
        </w:rPr>
        <w:t xml:space="preserve">Cargobull Operating System: </w:t>
      </w:r>
      <w:r w:rsidR="00D70A27" w:rsidRPr="00C56B70">
        <w:rPr>
          <w:b/>
          <w:bCs/>
          <w:color w:val="000000" w:themeColor="background2"/>
          <w:sz w:val="36"/>
          <w:szCs w:val="36"/>
        </w:rPr>
        <w:t xml:space="preserve">Echtzeitdaten für mehr Transparenz und </w:t>
      </w:r>
      <w:r w:rsidR="00B76E69">
        <w:rPr>
          <w:b/>
          <w:bCs/>
          <w:color w:val="000000" w:themeColor="background2"/>
          <w:sz w:val="36"/>
          <w:szCs w:val="36"/>
        </w:rPr>
        <w:t>Fahrzeugv</w:t>
      </w:r>
      <w:r w:rsidR="00D70A27" w:rsidRPr="00C56B70">
        <w:rPr>
          <w:b/>
          <w:bCs/>
          <w:color w:val="000000" w:themeColor="background2"/>
          <w:sz w:val="36"/>
          <w:szCs w:val="36"/>
        </w:rPr>
        <w:t>erfügbarkeit</w:t>
      </w:r>
    </w:p>
    <w:p w14:paraId="39F9B92B" w14:textId="63223222" w:rsidR="00CE3C56" w:rsidRPr="00C56B70" w:rsidRDefault="00337A0D" w:rsidP="00C56B70">
      <w:pPr>
        <w:pStyle w:val="paragraph"/>
        <w:spacing w:line="360" w:lineRule="auto"/>
        <w:ind w:right="281"/>
        <w:rPr>
          <w:rFonts w:ascii="Arial" w:hAnsi="Arial" w:cs="Arial"/>
          <w:color w:val="000000" w:themeColor="background2"/>
          <w:sz w:val="22"/>
          <w:szCs w:val="22"/>
        </w:rPr>
      </w:pPr>
      <w:r w:rsidRPr="00C56B70">
        <w:rPr>
          <w:rFonts w:ascii="Arial" w:hAnsi="Arial" w:cs="Arial"/>
          <w:color w:val="000000" w:themeColor="background2"/>
          <w:sz w:val="22"/>
          <w:szCs w:val="22"/>
        </w:rPr>
        <w:t>September</w:t>
      </w:r>
      <w:r w:rsidR="0021779C" w:rsidRPr="00C56B70">
        <w:rPr>
          <w:rFonts w:ascii="Arial" w:hAnsi="Arial" w:cs="Arial"/>
          <w:color w:val="000000" w:themeColor="background2"/>
          <w:sz w:val="22"/>
          <w:szCs w:val="22"/>
        </w:rPr>
        <w:t xml:space="preserve"> 2026</w:t>
      </w:r>
      <w:r w:rsidR="00B531B3" w:rsidRPr="00C56B70">
        <w:rPr>
          <w:rFonts w:ascii="Arial" w:hAnsi="Arial" w:cs="Arial"/>
          <w:color w:val="000000" w:themeColor="background2"/>
          <w:sz w:val="22"/>
          <w:szCs w:val="22"/>
        </w:rPr>
        <w:t xml:space="preserve"> –</w:t>
      </w:r>
      <w:r w:rsidR="00251566" w:rsidRPr="00C56B70">
        <w:rPr>
          <w:rFonts w:ascii="Arial" w:hAnsi="Arial" w:cs="Arial"/>
          <w:color w:val="000000" w:themeColor="background2"/>
          <w:sz w:val="22"/>
          <w:szCs w:val="22"/>
        </w:rPr>
        <w:t xml:space="preserve"> Mehr Transparenz</w:t>
      </w:r>
      <w:r w:rsidR="005F38EE">
        <w:rPr>
          <w:rFonts w:ascii="Arial" w:hAnsi="Arial" w:cs="Arial"/>
          <w:color w:val="000000" w:themeColor="background2"/>
          <w:sz w:val="22"/>
          <w:szCs w:val="22"/>
        </w:rPr>
        <w:t xml:space="preserve"> im Flottenbetrieb</w:t>
      </w:r>
      <w:r w:rsidR="00251566" w:rsidRPr="00C56B70">
        <w:rPr>
          <w:rFonts w:ascii="Arial" w:hAnsi="Arial" w:cs="Arial"/>
          <w:color w:val="000000" w:themeColor="background2"/>
          <w:sz w:val="22"/>
          <w:szCs w:val="22"/>
        </w:rPr>
        <w:t>, planbare Wartung</w:t>
      </w:r>
      <w:r w:rsidR="005F38EE">
        <w:rPr>
          <w:rFonts w:ascii="Arial" w:hAnsi="Arial" w:cs="Arial"/>
          <w:color w:val="000000" w:themeColor="background2"/>
          <w:sz w:val="22"/>
          <w:szCs w:val="22"/>
        </w:rPr>
        <w:t>en</w:t>
      </w:r>
      <w:r w:rsidR="00251566" w:rsidRPr="00C56B70">
        <w:rPr>
          <w:rFonts w:ascii="Arial" w:hAnsi="Arial" w:cs="Arial"/>
          <w:color w:val="000000" w:themeColor="background2"/>
          <w:sz w:val="22"/>
          <w:szCs w:val="22"/>
        </w:rPr>
        <w:t xml:space="preserve"> und höhere Fahrzeugverfügbarkeit: </w:t>
      </w:r>
      <w:r w:rsidR="005E1CD2">
        <w:rPr>
          <w:rFonts w:ascii="Arial" w:hAnsi="Arial" w:cs="Arial"/>
          <w:color w:val="000000" w:themeColor="background2"/>
          <w:sz w:val="22"/>
          <w:szCs w:val="22"/>
        </w:rPr>
        <w:t>Das</w:t>
      </w:r>
      <w:r w:rsidR="009C4320" w:rsidRPr="00C56B70">
        <w:rPr>
          <w:rFonts w:ascii="Arial" w:hAnsi="Arial" w:cs="Arial"/>
          <w:color w:val="000000" w:themeColor="background2"/>
          <w:sz w:val="22"/>
          <w:szCs w:val="22"/>
        </w:rPr>
        <w:t xml:space="preserve"> Cargobull Operating System (COS) </w:t>
      </w:r>
      <w:r w:rsidR="005E1CD2">
        <w:rPr>
          <w:rFonts w:ascii="Arial" w:hAnsi="Arial" w:cs="Arial"/>
          <w:color w:val="000000" w:themeColor="background2"/>
          <w:sz w:val="22"/>
          <w:szCs w:val="22"/>
        </w:rPr>
        <w:t xml:space="preserve">vernetzt Trailer, Telematik und Services in einem </w:t>
      </w:r>
      <w:r w:rsidR="00E6520E">
        <w:rPr>
          <w:rFonts w:ascii="Arial" w:hAnsi="Arial" w:cs="Arial"/>
          <w:color w:val="000000" w:themeColor="background2"/>
          <w:sz w:val="22"/>
          <w:szCs w:val="22"/>
        </w:rPr>
        <w:t xml:space="preserve">digitalen </w:t>
      </w:r>
      <w:r w:rsidR="005E1CD2">
        <w:rPr>
          <w:rFonts w:ascii="Arial" w:hAnsi="Arial" w:cs="Arial"/>
          <w:color w:val="000000" w:themeColor="background2"/>
          <w:sz w:val="22"/>
          <w:szCs w:val="22"/>
        </w:rPr>
        <w:t>Ökosystem</w:t>
      </w:r>
      <w:r w:rsidR="00832182" w:rsidRPr="00C56B70">
        <w:rPr>
          <w:rFonts w:ascii="Arial" w:hAnsi="Arial" w:cs="Arial"/>
          <w:color w:val="000000" w:themeColor="background2"/>
          <w:sz w:val="22"/>
          <w:szCs w:val="22"/>
        </w:rPr>
        <w:t>. COS schafft einen durchgängigen digitalen Kreislauf zwischen Fahrzeug und Cloud: Fahrzeug</w:t>
      </w:r>
      <w:r w:rsidR="009B5601">
        <w:rPr>
          <w:rFonts w:ascii="Arial" w:hAnsi="Arial" w:cs="Arial"/>
          <w:color w:val="000000" w:themeColor="background2"/>
          <w:sz w:val="22"/>
          <w:szCs w:val="22"/>
        </w:rPr>
        <w:t>- und Sensor</w:t>
      </w:r>
      <w:r w:rsidR="00832182" w:rsidRPr="00C56B70">
        <w:rPr>
          <w:rFonts w:ascii="Arial" w:hAnsi="Arial" w:cs="Arial"/>
          <w:color w:val="000000" w:themeColor="background2"/>
          <w:sz w:val="22"/>
          <w:szCs w:val="22"/>
        </w:rPr>
        <w:t>daten</w:t>
      </w:r>
      <w:r w:rsidR="004D0590">
        <w:rPr>
          <w:rFonts w:ascii="Arial" w:hAnsi="Arial" w:cs="Arial"/>
          <w:color w:val="000000" w:themeColor="background2"/>
          <w:sz w:val="22"/>
          <w:szCs w:val="22"/>
        </w:rPr>
        <w:t xml:space="preserve"> werden kontinuierlich erfasst und </w:t>
      </w:r>
      <w:r w:rsidR="00832182" w:rsidRPr="00C56B70">
        <w:rPr>
          <w:rFonts w:ascii="Arial" w:hAnsi="Arial" w:cs="Arial"/>
          <w:color w:val="000000" w:themeColor="background2"/>
          <w:sz w:val="22"/>
          <w:szCs w:val="22"/>
        </w:rPr>
        <w:t>über die Trailer-Telematik auf einer zentralen Plattform bereit</w:t>
      </w:r>
      <w:r w:rsidR="004D0590">
        <w:rPr>
          <w:rFonts w:ascii="Arial" w:hAnsi="Arial" w:cs="Arial"/>
          <w:color w:val="000000" w:themeColor="background2"/>
          <w:sz w:val="22"/>
          <w:szCs w:val="22"/>
        </w:rPr>
        <w:t>gestellt.</w:t>
      </w:r>
      <w:r w:rsidR="00617DFA">
        <w:rPr>
          <w:rFonts w:ascii="Arial" w:hAnsi="Arial" w:cs="Arial"/>
          <w:color w:val="000000" w:themeColor="background2"/>
          <w:sz w:val="22"/>
          <w:szCs w:val="22"/>
        </w:rPr>
        <w:t xml:space="preserve"> Flottenbetreiber können dadurch den Fahrzeugzustand in Echtzeit überwachen</w:t>
      </w:r>
      <w:r w:rsidR="004F0B6D">
        <w:rPr>
          <w:rFonts w:ascii="Arial" w:hAnsi="Arial" w:cs="Arial"/>
          <w:color w:val="000000" w:themeColor="background2"/>
          <w:sz w:val="22"/>
          <w:szCs w:val="22"/>
        </w:rPr>
        <w:t>, Wartungsbedarf frühzeitig erkennen und ausgewählte</w:t>
      </w:r>
      <w:r w:rsidR="00832182" w:rsidRPr="00C56B70">
        <w:rPr>
          <w:rFonts w:ascii="Arial" w:hAnsi="Arial" w:cs="Arial"/>
          <w:color w:val="000000" w:themeColor="background2"/>
          <w:sz w:val="22"/>
          <w:szCs w:val="22"/>
        </w:rPr>
        <w:t xml:space="preserve"> Fahrzeugfunktionen aus der Ferne</w:t>
      </w:r>
      <w:r w:rsidR="004F0B6D">
        <w:rPr>
          <w:rFonts w:ascii="Arial" w:hAnsi="Arial" w:cs="Arial"/>
          <w:color w:val="000000" w:themeColor="background2"/>
          <w:sz w:val="22"/>
          <w:szCs w:val="22"/>
        </w:rPr>
        <w:t xml:space="preserve"> steuern</w:t>
      </w:r>
      <w:r w:rsidR="00832182" w:rsidRPr="00C56B70">
        <w:rPr>
          <w:rFonts w:ascii="Arial" w:hAnsi="Arial" w:cs="Arial"/>
          <w:color w:val="000000" w:themeColor="background2"/>
          <w:sz w:val="22"/>
          <w:szCs w:val="22"/>
        </w:rPr>
        <w:t>.</w:t>
      </w:r>
      <w:r w:rsidR="00832182" w:rsidRPr="00C56B70" w:rsidDel="00832182">
        <w:rPr>
          <w:rFonts w:ascii="Arial" w:hAnsi="Arial" w:cs="Arial"/>
          <w:color w:val="000000" w:themeColor="background2"/>
          <w:sz w:val="22"/>
          <w:szCs w:val="22"/>
        </w:rPr>
        <w:t xml:space="preserve"> </w:t>
      </w:r>
    </w:p>
    <w:p w14:paraId="17CCB68D" w14:textId="1C16DB39" w:rsidR="00D00261" w:rsidRPr="00C56B70" w:rsidRDefault="00D00261" w:rsidP="00C56B70">
      <w:pPr>
        <w:pStyle w:val="paragraph"/>
        <w:spacing w:line="360" w:lineRule="auto"/>
        <w:ind w:right="281"/>
        <w:rPr>
          <w:rFonts w:ascii="Arial" w:hAnsi="Arial" w:cs="Arial"/>
          <w:color w:val="000000" w:themeColor="background2"/>
          <w:sz w:val="22"/>
          <w:szCs w:val="22"/>
        </w:rPr>
      </w:pPr>
      <w:r w:rsidRPr="00C56B70">
        <w:rPr>
          <w:rFonts w:ascii="Arial" w:hAnsi="Arial" w:cs="Arial"/>
          <w:color w:val="000000" w:themeColor="background2"/>
          <w:sz w:val="22"/>
          <w:szCs w:val="22"/>
        </w:rPr>
        <w:t xml:space="preserve">„Mit dem Cargobull Operating System </w:t>
      </w:r>
      <w:r w:rsidR="001C7D05">
        <w:rPr>
          <w:rFonts w:ascii="Arial" w:hAnsi="Arial" w:cs="Arial"/>
          <w:color w:val="000000" w:themeColor="background2"/>
          <w:sz w:val="22"/>
          <w:szCs w:val="22"/>
        </w:rPr>
        <w:t>vernetzen</w:t>
      </w:r>
      <w:r w:rsidR="001A6B1E">
        <w:rPr>
          <w:rFonts w:ascii="Arial" w:hAnsi="Arial" w:cs="Arial"/>
          <w:color w:val="000000" w:themeColor="background2"/>
          <w:sz w:val="22"/>
          <w:szCs w:val="22"/>
        </w:rPr>
        <w:t xml:space="preserve"> wir</w:t>
      </w:r>
      <w:r w:rsidR="005665EF">
        <w:rPr>
          <w:rFonts w:ascii="Arial" w:hAnsi="Arial" w:cs="Arial"/>
          <w:color w:val="000000" w:themeColor="background2"/>
          <w:sz w:val="22"/>
          <w:szCs w:val="22"/>
        </w:rPr>
        <w:t xml:space="preserve"> Fahrzeugdaten und digitale Funktionen auf einer zentralen Plattform</w:t>
      </w:r>
      <w:r w:rsidRPr="00C56B70">
        <w:rPr>
          <w:rFonts w:ascii="Arial" w:hAnsi="Arial" w:cs="Arial"/>
          <w:color w:val="000000" w:themeColor="background2"/>
          <w:sz w:val="22"/>
          <w:szCs w:val="22"/>
        </w:rPr>
        <w:t xml:space="preserve">. </w:t>
      </w:r>
      <w:r w:rsidR="001C7D05">
        <w:rPr>
          <w:rFonts w:ascii="Arial" w:hAnsi="Arial" w:cs="Arial"/>
          <w:color w:val="000000" w:themeColor="background2"/>
          <w:sz w:val="22"/>
          <w:szCs w:val="22"/>
        </w:rPr>
        <w:t>U</w:t>
      </w:r>
      <w:r w:rsidRPr="00C56B70">
        <w:rPr>
          <w:rFonts w:ascii="Arial" w:hAnsi="Arial" w:cs="Arial"/>
          <w:color w:val="000000" w:themeColor="background2"/>
          <w:sz w:val="22"/>
          <w:szCs w:val="22"/>
        </w:rPr>
        <w:t xml:space="preserve">nsere Kunden </w:t>
      </w:r>
      <w:r w:rsidR="000B01FF">
        <w:rPr>
          <w:rFonts w:ascii="Arial" w:hAnsi="Arial" w:cs="Arial"/>
          <w:color w:val="000000" w:themeColor="background2"/>
          <w:sz w:val="22"/>
          <w:szCs w:val="22"/>
        </w:rPr>
        <w:t>erhalten damit einen aktuellen Überblick über den Zustand ihrer Trailer</w:t>
      </w:r>
      <w:r w:rsidR="00BC3089">
        <w:rPr>
          <w:rFonts w:ascii="Arial" w:hAnsi="Arial" w:cs="Arial"/>
          <w:color w:val="000000" w:themeColor="background2"/>
          <w:sz w:val="22"/>
          <w:szCs w:val="22"/>
        </w:rPr>
        <w:t>, können Wartungen gezielter planen und Funktionen aus der Ferne steuern</w:t>
      </w:r>
      <w:r w:rsidR="003519AD">
        <w:rPr>
          <w:rFonts w:ascii="Arial" w:hAnsi="Arial" w:cs="Arial"/>
          <w:color w:val="000000" w:themeColor="background2"/>
          <w:sz w:val="22"/>
          <w:szCs w:val="22"/>
        </w:rPr>
        <w:t>. Das erleichtert den Flottenbetrieb und hilft, ungeplante Standzeiten zu reduzieren</w:t>
      </w:r>
      <w:r w:rsidR="00024B38">
        <w:rPr>
          <w:rFonts w:ascii="Arial" w:hAnsi="Arial" w:cs="Arial"/>
          <w:color w:val="000000" w:themeColor="background2"/>
          <w:sz w:val="22"/>
          <w:szCs w:val="22"/>
        </w:rPr>
        <w:t>,“ sagt</w:t>
      </w:r>
      <w:r w:rsidRPr="00C56B70">
        <w:rPr>
          <w:rFonts w:ascii="Arial" w:hAnsi="Arial" w:cs="Arial"/>
          <w:color w:val="000000" w:themeColor="background2"/>
          <w:sz w:val="22"/>
          <w:szCs w:val="22"/>
        </w:rPr>
        <w:t xml:space="preserve"> Dr. Cafer Ince, Head of Product Line Digital Services bei Schmitz Cargobull.</w:t>
      </w:r>
    </w:p>
    <w:p w14:paraId="5DB08C6B" w14:textId="12930F28" w:rsidR="00B16661" w:rsidRPr="00C56B70" w:rsidRDefault="00F304D3" w:rsidP="00C56B70">
      <w:pPr>
        <w:pStyle w:val="paragraph"/>
        <w:spacing w:line="360" w:lineRule="auto"/>
        <w:ind w:right="281"/>
        <w:rPr>
          <w:rFonts w:ascii="Arial" w:hAnsi="Arial" w:cs="Arial"/>
          <w:color w:val="000000" w:themeColor="background2"/>
          <w:sz w:val="22"/>
          <w:szCs w:val="22"/>
        </w:rPr>
      </w:pPr>
      <w:r>
        <w:rPr>
          <w:rFonts w:ascii="Arial" w:hAnsi="Arial" w:cs="Arial"/>
          <w:color w:val="000000" w:themeColor="background2"/>
          <w:sz w:val="22"/>
          <w:szCs w:val="22"/>
        </w:rPr>
        <w:t xml:space="preserve">Die technologische Grundlage </w:t>
      </w:r>
      <w:r w:rsidRPr="00C56B70">
        <w:rPr>
          <w:rFonts w:ascii="Arial" w:hAnsi="Arial" w:cs="Arial"/>
          <w:color w:val="000000" w:themeColor="background2"/>
          <w:sz w:val="22"/>
          <w:szCs w:val="22"/>
        </w:rPr>
        <w:t>des Cargobull Operating Systems (COS)</w:t>
      </w:r>
      <w:r>
        <w:rPr>
          <w:rFonts w:ascii="Arial" w:hAnsi="Arial" w:cs="Arial"/>
          <w:color w:val="000000" w:themeColor="background2"/>
          <w:sz w:val="22"/>
          <w:szCs w:val="22"/>
        </w:rPr>
        <w:t xml:space="preserve"> ist</w:t>
      </w:r>
      <w:r w:rsidR="00D11554">
        <w:rPr>
          <w:rFonts w:ascii="Arial" w:hAnsi="Arial" w:cs="Arial"/>
          <w:color w:val="000000" w:themeColor="background2"/>
          <w:sz w:val="22"/>
          <w:szCs w:val="22"/>
        </w:rPr>
        <w:t xml:space="preserve"> d</w:t>
      </w:r>
      <w:r w:rsidR="00B16661" w:rsidRPr="00C56B70">
        <w:rPr>
          <w:rFonts w:ascii="Arial" w:hAnsi="Arial" w:cs="Arial"/>
          <w:color w:val="000000" w:themeColor="background2"/>
          <w:sz w:val="22"/>
          <w:szCs w:val="22"/>
        </w:rPr>
        <w:t>er Software-defined Trailer</w:t>
      </w:r>
      <w:r w:rsidR="00912AA2">
        <w:rPr>
          <w:rFonts w:ascii="Arial" w:hAnsi="Arial" w:cs="Arial"/>
          <w:color w:val="000000" w:themeColor="background2"/>
          <w:sz w:val="22"/>
          <w:szCs w:val="22"/>
        </w:rPr>
        <w:t>.</w:t>
      </w:r>
      <w:r w:rsidR="00B16661" w:rsidRPr="00C56B70">
        <w:rPr>
          <w:rFonts w:ascii="Arial" w:hAnsi="Arial" w:cs="Arial"/>
          <w:color w:val="000000" w:themeColor="background2"/>
          <w:sz w:val="22"/>
          <w:szCs w:val="22"/>
        </w:rPr>
        <w:t xml:space="preserve"> </w:t>
      </w:r>
      <w:r w:rsidR="00A3541C">
        <w:rPr>
          <w:rFonts w:ascii="Arial" w:hAnsi="Arial" w:cs="Arial"/>
          <w:color w:val="000000" w:themeColor="background2"/>
          <w:sz w:val="22"/>
          <w:szCs w:val="22"/>
        </w:rPr>
        <w:t>Der Software-defined Trailer</w:t>
      </w:r>
      <w:r w:rsidR="00A92BA9" w:rsidRPr="00C56B70">
        <w:rPr>
          <w:rFonts w:ascii="Arial" w:hAnsi="Arial" w:cs="Arial"/>
          <w:color w:val="000000" w:themeColor="background2"/>
          <w:sz w:val="22"/>
          <w:szCs w:val="22"/>
        </w:rPr>
        <w:t xml:space="preserve"> ist ab Werk 100</w:t>
      </w:r>
      <w:r w:rsidR="00C253C0">
        <w:rPr>
          <w:rFonts w:ascii="Arial" w:hAnsi="Arial" w:cs="Arial"/>
          <w:color w:val="000000" w:themeColor="background2"/>
          <w:sz w:val="22"/>
          <w:szCs w:val="22"/>
        </w:rPr>
        <w:t xml:space="preserve"> </w:t>
      </w:r>
      <w:r w:rsidR="00A92BA9" w:rsidRPr="00C56B70">
        <w:rPr>
          <w:rFonts w:ascii="Arial" w:hAnsi="Arial" w:cs="Arial"/>
          <w:color w:val="000000" w:themeColor="background2"/>
          <w:sz w:val="22"/>
          <w:szCs w:val="22"/>
        </w:rPr>
        <w:t>% Smart</w:t>
      </w:r>
      <w:r w:rsidR="00C253C0">
        <w:rPr>
          <w:rFonts w:ascii="Arial" w:hAnsi="Arial" w:cs="Arial"/>
          <w:color w:val="000000" w:themeColor="background2"/>
          <w:sz w:val="22"/>
          <w:szCs w:val="22"/>
        </w:rPr>
        <w:t>, das heißt, er verfügt über eine</w:t>
      </w:r>
      <w:r w:rsidR="00AD251F">
        <w:rPr>
          <w:rFonts w:ascii="Arial" w:hAnsi="Arial" w:cs="Arial"/>
          <w:color w:val="000000" w:themeColor="background2"/>
          <w:sz w:val="22"/>
          <w:szCs w:val="22"/>
        </w:rPr>
        <w:t xml:space="preserve"> elektronische Architektur, die den Anforderungen des Software Update Management Systems (SUMS) entspricht. Dadurch können</w:t>
      </w:r>
      <w:r w:rsidR="009513F9">
        <w:rPr>
          <w:rFonts w:ascii="Arial" w:hAnsi="Arial" w:cs="Arial"/>
          <w:color w:val="000000" w:themeColor="background2"/>
          <w:sz w:val="22"/>
          <w:szCs w:val="22"/>
        </w:rPr>
        <w:t xml:space="preserve"> Software-</w:t>
      </w:r>
      <w:r w:rsidR="00A92BA9" w:rsidRPr="00C56B70">
        <w:rPr>
          <w:rFonts w:ascii="Arial" w:hAnsi="Arial" w:cs="Arial"/>
          <w:color w:val="000000" w:themeColor="background2"/>
          <w:sz w:val="22"/>
          <w:szCs w:val="22"/>
        </w:rPr>
        <w:t>Updates Over</w:t>
      </w:r>
      <w:r w:rsidR="000A208D" w:rsidRPr="00C56B70">
        <w:rPr>
          <w:rFonts w:ascii="Arial" w:hAnsi="Arial" w:cs="Arial"/>
          <w:color w:val="000000" w:themeColor="background2"/>
          <w:sz w:val="22"/>
          <w:szCs w:val="22"/>
        </w:rPr>
        <w:t>-</w:t>
      </w:r>
      <w:r w:rsidR="00A92BA9" w:rsidRPr="00C56B70">
        <w:rPr>
          <w:rFonts w:ascii="Arial" w:hAnsi="Arial" w:cs="Arial"/>
          <w:color w:val="000000" w:themeColor="background2"/>
          <w:sz w:val="22"/>
          <w:szCs w:val="22"/>
        </w:rPr>
        <w:t>the</w:t>
      </w:r>
      <w:r w:rsidR="000A208D" w:rsidRPr="00C56B70">
        <w:rPr>
          <w:rFonts w:ascii="Arial" w:hAnsi="Arial" w:cs="Arial"/>
          <w:color w:val="000000" w:themeColor="background2"/>
          <w:sz w:val="22"/>
          <w:szCs w:val="22"/>
        </w:rPr>
        <w:t>-</w:t>
      </w:r>
      <w:r w:rsidR="00A92BA9" w:rsidRPr="00C56B70">
        <w:rPr>
          <w:rFonts w:ascii="Arial" w:hAnsi="Arial" w:cs="Arial"/>
          <w:color w:val="000000" w:themeColor="background2"/>
          <w:sz w:val="22"/>
          <w:szCs w:val="22"/>
        </w:rPr>
        <w:t>Air</w:t>
      </w:r>
      <w:r w:rsidR="006F7B97">
        <w:rPr>
          <w:rFonts w:ascii="Arial" w:hAnsi="Arial" w:cs="Arial"/>
          <w:color w:val="000000" w:themeColor="background2"/>
          <w:sz w:val="22"/>
          <w:szCs w:val="22"/>
        </w:rPr>
        <w:t xml:space="preserve"> – </w:t>
      </w:r>
      <w:r w:rsidR="009513F9">
        <w:rPr>
          <w:rFonts w:ascii="Arial" w:hAnsi="Arial" w:cs="Arial"/>
          <w:color w:val="000000" w:themeColor="background2"/>
          <w:sz w:val="22"/>
          <w:szCs w:val="22"/>
        </w:rPr>
        <w:t>sicher</w:t>
      </w:r>
      <w:r w:rsidR="006F7B97">
        <w:rPr>
          <w:rFonts w:ascii="Arial" w:hAnsi="Arial" w:cs="Arial"/>
          <w:color w:val="000000" w:themeColor="background2"/>
          <w:sz w:val="22"/>
          <w:szCs w:val="22"/>
        </w:rPr>
        <w:t xml:space="preserve"> aus der Ferne – eingespielt werden, ohne dass </w:t>
      </w:r>
      <w:r w:rsidR="00531DB9">
        <w:rPr>
          <w:rFonts w:ascii="Arial" w:hAnsi="Arial" w:cs="Arial"/>
          <w:color w:val="000000" w:themeColor="background2"/>
          <w:sz w:val="22"/>
          <w:szCs w:val="22"/>
        </w:rPr>
        <w:t>dafür aufwendige Werkstattaufenthalte erforderlich sind.</w:t>
      </w:r>
    </w:p>
    <w:p w14:paraId="075D99D9" w14:textId="77777777" w:rsidR="00912AA2" w:rsidRDefault="00B16661" w:rsidP="00C56B70">
      <w:pPr>
        <w:pStyle w:val="paragraph"/>
        <w:spacing w:line="360" w:lineRule="auto"/>
        <w:ind w:right="281"/>
        <w:rPr>
          <w:rFonts w:ascii="Arial" w:hAnsi="Arial" w:cs="Arial"/>
          <w:color w:val="000000" w:themeColor="background2"/>
          <w:sz w:val="22"/>
          <w:szCs w:val="22"/>
        </w:rPr>
      </w:pPr>
      <w:r w:rsidRPr="00C56B70">
        <w:rPr>
          <w:rFonts w:ascii="Arial" w:hAnsi="Arial" w:cs="Arial"/>
          <w:color w:val="000000" w:themeColor="background2"/>
          <w:sz w:val="22"/>
          <w:szCs w:val="22"/>
        </w:rPr>
        <w:t xml:space="preserve">Echtzeit-Daten </w:t>
      </w:r>
      <w:r w:rsidR="005839C7" w:rsidRPr="00C56B70">
        <w:rPr>
          <w:rFonts w:ascii="Arial" w:hAnsi="Arial" w:cs="Arial"/>
          <w:color w:val="000000" w:themeColor="background2"/>
          <w:sz w:val="22"/>
          <w:szCs w:val="22"/>
        </w:rPr>
        <w:t xml:space="preserve">und KI-gestützte Analysen </w:t>
      </w:r>
      <w:r w:rsidR="00214D0A">
        <w:rPr>
          <w:rFonts w:ascii="Arial" w:hAnsi="Arial" w:cs="Arial"/>
          <w:color w:val="000000" w:themeColor="background2"/>
          <w:sz w:val="22"/>
          <w:szCs w:val="22"/>
        </w:rPr>
        <w:t xml:space="preserve">unterstützen Flottenbetreiber dabei, </w:t>
      </w:r>
      <w:r w:rsidR="00BD35B0" w:rsidRPr="00C56B70">
        <w:rPr>
          <w:rFonts w:ascii="Arial" w:hAnsi="Arial" w:cs="Arial"/>
          <w:color w:val="000000" w:themeColor="background2"/>
          <w:sz w:val="22"/>
          <w:szCs w:val="22"/>
        </w:rPr>
        <w:t>Abweichungen früh</w:t>
      </w:r>
      <w:r w:rsidR="00214D0A">
        <w:rPr>
          <w:rFonts w:ascii="Arial" w:hAnsi="Arial" w:cs="Arial"/>
          <w:color w:val="000000" w:themeColor="background2"/>
          <w:sz w:val="22"/>
          <w:szCs w:val="22"/>
        </w:rPr>
        <w:t>zeitig</w:t>
      </w:r>
      <w:r w:rsidR="00BD35B0" w:rsidRPr="00C56B70">
        <w:rPr>
          <w:rFonts w:ascii="Arial" w:hAnsi="Arial" w:cs="Arial"/>
          <w:color w:val="000000" w:themeColor="background2"/>
          <w:sz w:val="22"/>
          <w:szCs w:val="22"/>
        </w:rPr>
        <w:t xml:space="preserve"> zu erkennen, Wartungen </w:t>
      </w:r>
      <w:r w:rsidR="00BD33E5">
        <w:rPr>
          <w:rFonts w:ascii="Arial" w:hAnsi="Arial" w:cs="Arial"/>
          <w:color w:val="000000" w:themeColor="background2"/>
          <w:sz w:val="22"/>
          <w:szCs w:val="22"/>
        </w:rPr>
        <w:t>vorausschauend</w:t>
      </w:r>
      <w:r w:rsidR="00BD33E5" w:rsidRPr="00C56B70">
        <w:rPr>
          <w:rFonts w:ascii="Arial" w:hAnsi="Arial" w:cs="Arial"/>
          <w:color w:val="000000" w:themeColor="background2"/>
          <w:sz w:val="22"/>
          <w:szCs w:val="22"/>
        </w:rPr>
        <w:t xml:space="preserve"> </w:t>
      </w:r>
      <w:r w:rsidR="00BD35B0" w:rsidRPr="00C56B70">
        <w:rPr>
          <w:rFonts w:ascii="Arial" w:hAnsi="Arial" w:cs="Arial"/>
          <w:color w:val="000000" w:themeColor="background2"/>
          <w:sz w:val="22"/>
          <w:szCs w:val="22"/>
        </w:rPr>
        <w:t>zu planen und Prozesse zu automatisieren.</w:t>
      </w:r>
      <w:r w:rsidR="003E0DF0" w:rsidRPr="00C56B70">
        <w:rPr>
          <w:rFonts w:ascii="Arial" w:hAnsi="Arial" w:cs="Arial"/>
          <w:color w:val="000000" w:themeColor="background2"/>
          <w:sz w:val="22"/>
          <w:szCs w:val="22"/>
        </w:rPr>
        <w:t xml:space="preserve"> </w:t>
      </w:r>
      <w:r w:rsidRPr="00C56B70">
        <w:rPr>
          <w:rFonts w:ascii="Arial" w:hAnsi="Arial" w:cs="Arial"/>
          <w:color w:val="000000" w:themeColor="background2"/>
          <w:sz w:val="22"/>
          <w:szCs w:val="22"/>
        </w:rPr>
        <w:t xml:space="preserve">Über das TrailerConnect®-Portal </w:t>
      </w:r>
      <w:r w:rsidR="0020789A">
        <w:rPr>
          <w:rFonts w:ascii="Arial" w:hAnsi="Arial" w:cs="Arial"/>
          <w:color w:val="000000" w:themeColor="background2"/>
          <w:sz w:val="22"/>
          <w:szCs w:val="22"/>
        </w:rPr>
        <w:t>lassen sich unter anderem der</w:t>
      </w:r>
      <w:r w:rsidRPr="00C56B70">
        <w:rPr>
          <w:rFonts w:ascii="Arial" w:hAnsi="Arial" w:cs="Arial"/>
          <w:color w:val="000000" w:themeColor="background2"/>
          <w:sz w:val="22"/>
          <w:szCs w:val="22"/>
        </w:rPr>
        <w:t xml:space="preserve"> </w:t>
      </w:r>
      <w:r w:rsidR="00B84BEE">
        <w:rPr>
          <w:rFonts w:ascii="Arial" w:hAnsi="Arial" w:cs="Arial"/>
          <w:color w:val="000000" w:themeColor="background2"/>
          <w:sz w:val="22"/>
          <w:szCs w:val="22"/>
        </w:rPr>
        <w:t>Zustand von</w:t>
      </w:r>
      <w:r w:rsidRPr="00C56B70">
        <w:rPr>
          <w:rFonts w:ascii="Arial" w:hAnsi="Arial" w:cs="Arial"/>
          <w:color w:val="000000" w:themeColor="background2"/>
          <w:sz w:val="22"/>
          <w:szCs w:val="22"/>
        </w:rPr>
        <w:t xml:space="preserve"> Achsen, Bremsen, und </w:t>
      </w:r>
      <w:r w:rsidRPr="6C7544E4">
        <w:rPr>
          <w:rFonts w:ascii="Arial" w:hAnsi="Arial" w:cs="Arial"/>
          <w:color w:val="000000" w:themeColor="background2"/>
          <w:sz w:val="22"/>
          <w:szCs w:val="22"/>
        </w:rPr>
        <w:t>Kühlaggregate</w:t>
      </w:r>
      <w:r w:rsidR="21F6C94D" w:rsidRPr="6C7544E4">
        <w:rPr>
          <w:rFonts w:ascii="Arial" w:hAnsi="Arial" w:cs="Arial"/>
          <w:color w:val="000000" w:themeColor="background2"/>
          <w:sz w:val="22"/>
          <w:szCs w:val="22"/>
        </w:rPr>
        <w:t>n</w:t>
      </w:r>
      <w:r w:rsidR="00B84BEE">
        <w:rPr>
          <w:rFonts w:ascii="Arial" w:hAnsi="Arial" w:cs="Arial"/>
          <w:color w:val="000000" w:themeColor="background2"/>
          <w:sz w:val="22"/>
          <w:szCs w:val="22"/>
        </w:rPr>
        <w:t xml:space="preserve"> </w:t>
      </w:r>
      <w:r w:rsidR="00FB7094">
        <w:rPr>
          <w:rFonts w:ascii="Arial" w:hAnsi="Arial" w:cs="Arial"/>
          <w:color w:val="000000" w:themeColor="background2"/>
          <w:sz w:val="22"/>
          <w:szCs w:val="22"/>
        </w:rPr>
        <w:t>überwachen</w:t>
      </w:r>
      <w:r w:rsidRPr="6C7544E4">
        <w:rPr>
          <w:rFonts w:ascii="Arial" w:hAnsi="Arial" w:cs="Arial"/>
          <w:color w:val="000000" w:themeColor="background2"/>
          <w:sz w:val="22"/>
          <w:szCs w:val="22"/>
        </w:rPr>
        <w:t>. Funktionen</w:t>
      </w:r>
      <w:r w:rsidR="36CCF6DA" w:rsidRPr="6C7544E4">
        <w:rPr>
          <w:rFonts w:ascii="Arial" w:hAnsi="Arial" w:cs="Arial"/>
          <w:color w:val="000000" w:themeColor="background2"/>
          <w:sz w:val="22"/>
          <w:szCs w:val="22"/>
        </w:rPr>
        <w:t xml:space="preserve">, wie Innenraumtemperaturen </w:t>
      </w:r>
      <w:r w:rsidR="1DF874F4" w:rsidRPr="6C7544E4">
        <w:rPr>
          <w:rFonts w:ascii="Arial" w:hAnsi="Arial" w:cs="Arial"/>
          <w:color w:val="000000" w:themeColor="background2"/>
          <w:sz w:val="22"/>
          <w:szCs w:val="22"/>
        </w:rPr>
        <w:t>und Türverschlu</w:t>
      </w:r>
      <w:r w:rsidR="56A67230" w:rsidRPr="6C7544E4">
        <w:rPr>
          <w:rFonts w:ascii="Arial" w:hAnsi="Arial" w:cs="Arial"/>
          <w:color w:val="000000" w:themeColor="background2"/>
          <w:sz w:val="22"/>
          <w:szCs w:val="22"/>
        </w:rPr>
        <w:t>ss</w:t>
      </w:r>
      <w:r w:rsidR="00CE3C56" w:rsidRPr="6C7544E4">
        <w:rPr>
          <w:rFonts w:ascii="Arial" w:hAnsi="Arial" w:cs="Arial"/>
          <w:color w:val="000000" w:themeColor="background2"/>
          <w:sz w:val="22"/>
          <w:szCs w:val="22"/>
        </w:rPr>
        <w:t>s</w:t>
      </w:r>
      <w:r w:rsidR="1DF874F4" w:rsidRPr="6C7544E4">
        <w:rPr>
          <w:rFonts w:ascii="Arial" w:hAnsi="Arial" w:cs="Arial"/>
          <w:color w:val="000000" w:themeColor="background2"/>
          <w:sz w:val="22"/>
          <w:szCs w:val="22"/>
        </w:rPr>
        <w:t>ysteme</w:t>
      </w:r>
      <w:r w:rsidR="56A67230" w:rsidRPr="6C7544E4">
        <w:rPr>
          <w:rFonts w:ascii="Arial" w:hAnsi="Arial" w:cs="Arial"/>
          <w:color w:val="000000" w:themeColor="background2"/>
          <w:sz w:val="22"/>
          <w:szCs w:val="22"/>
        </w:rPr>
        <w:t xml:space="preserve"> </w:t>
      </w:r>
      <w:r w:rsidR="003C13DE">
        <w:rPr>
          <w:rFonts w:ascii="Arial" w:hAnsi="Arial" w:cs="Arial"/>
          <w:color w:val="000000" w:themeColor="background2"/>
          <w:sz w:val="22"/>
          <w:szCs w:val="22"/>
        </w:rPr>
        <w:t>können</w:t>
      </w:r>
      <w:r w:rsidR="003C13DE" w:rsidRPr="6C7544E4">
        <w:rPr>
          <w:rFonts w:ascii="Arial" w:hAnsi="Arial" w:cs="Arial"/>
          <w:color w:val="000000" w:themeColor="background2"/>
          <w:sz w:val="22"/>
          <w:szCs w:val="22"/>
        </w:rPr>
        <w:t xml:space="preserve"> </w:t>
      </w:r>
      <w:r w:rsidR="2538B881" w:rsidRPr="6C7544E4">
        <w:rPr>
          <w:rFonts w:ascii="Arial" w:hAnsi="Arial" w:cs="Arial"/>
          <w:color w:val="000000" w:themeColor="background2"/>
          <w:sz w:val="22"/>
          <w:szCs w:val="22"/>
        </w:rPr>
        <w:t xml:space="preserve">aus der Ferne </w:t>
      </w:r>
      <w:r w:rsidR="003C13DE">
        <w:rPr>
          <w:rFonts w:ascii="Arial" w:hAnsi="Arial" w:cs="Arial"/>
          <w:color w:val="000000" w:themeColor="background2"/>
          <w:sz w:val="22"/>
          <w:szCs w:val="22"/>
        </w:rPr>
        <w:t xml:space="preserve">gesteuert </w:t>
      </w:r>
    </w:p>
    <w:p w14:paraId="273D8B25" w14:textId="77777777" w:rsidR="00912AA2" w:rsidRDefault="00912AA2" w:rsidP="00912AA2">
      <w:pPr>
        <w:jc w:val="right"/>
        <w:rPr>
          <w:rFonts w:eastAsia="Times New Roman"/>
          <w:b/>
        </w:rPr>
      </w:pPr>
      <w:r w:rsidRPr="00D067AD">
        <w:rPr>
          <w:rFonts w:eastAsia="Times New Roman"/>
          <w:b/>
        </w:rPr>
        <w:lastRenderedPageBreak/>
        <w:t>202</w:t>
      </w:r>
      <w:r>
        <w:rPr>
          <w:rFonts w:eastAsia="Times New Roman"/>
          <w:b/>
        </w:rPr>
        <w:t>6</w:t>
      </w:r>
      <w:r w:rsidRPr="00D067AD">
        <w:rPr>
          <w:rFonts w:eastAsia="Times New Roman"/>
          <w:b/>
        </w:rPr>
        <w:t>-</w:t>
      </w:r>
      <w:r>
        <w:rPr>
          <w:rFonts w:eastAsia="Times New Roman"/>
          <w:b/>
        </w:rPr>
        <w:t>139</w:t>
      </w:r>
    </w:p>
    <w:p w14:paraId="5F527D89" w14:textId="2CE3D075" w:rsidR="00A3451D" w:rsidRPr="00C56B70" w:rsidRDefault="003C13DE" w:rsidP="00C56B70">
      <w:pPr>
        <w:pStyle w:val="paragraph"/>
        <w:spacing w:line="360" w:lineRule="auto"/>
        <w:ind w:right="281"/>
        <w:rPr>
          <w:rFonts w:ascii="Arial" w:hAnsi="Arial" w:cs="Arial"/>
          <w:color w:val="000000" w:themeColor="background2"/>
          <w:sz w:val="22"/>
          <w:szCs w:val="22"/>
        </w:rPr>
      </w:pPr>
      <w:r>
        <w:rPr>
          <w:rFonts w:ascii="Arial" w:hAnsi="Arial" w:cs="Arial"/>
          <w:color w:val="000000" w:themeColor="background2"/>
          <w:sz w:val="22"/>
          <w:szCs w:val="22"/>
        </w:rPr>
        <w:t>werden</w:t>
      </w:r>
      <w:r w:rsidR="2538B881" w:rsidRPr="6C7544E4">
        <w:rPr>
          <w:rFonts w:ascii="Arial" w:hAnsi="Arial" w:cs="Arial"/>
          <w:color w:val="000000" w:themeColor="background2"/>
          <w:sz w:val="22"/>
          <w:szCs w:val="22"/>
        </w:rPr>
        <w:t xml:space="preserve">. </w:t>
      </w:r>
      <w:r w:rsidR="255D2B33" w:rsidRPr="6C7544E4">
        <w:rPr>
          <w:rFonts w:ascii="Arial" w:hAnsi="Arial" w:cs="Arial"/>
          <w:color w:val="000000" w:themeColor="background2"/>
          <w:sz w:val="22"/>
          <w:szCs w:val="22"/>
        </w:rPr>
        <w:t>Ü</w:t>
      </w:r>
      <w:r w:rsidR="5CB8AE56" w:rsidRPr="6C7544E4">
        <w:rPr>
          <w:rFonts w:ascii="Arial" w:hAnsi="Arial" w:cs="Arial"/>
          <w:color w:val="000000" w:themeColor="background2"/>
          <w:sz w:val="22"/>
          <w:szCs w:val="22"/>
        </w:rPr>
        <w:t>ber das Data</w:t>
      </w:r>
      <w:r w:rsidR="6D6A9218" w:rsidRPr="6C7544E4">
        <w:rPr>
          <w:rFonts w:ascii="Arial" w:hAnsi="Arial" w:cs="Arial"/>
          <w:color w:val="000000" w:themeColor="background2"/>
          <w:sz w:val="22"/>
          <w:szCs w:val="22"/>
        </w:rPr>
        <w:t xml:space="preserve"> </w:t>
      </w:r>
      <w:r w:rsidR="5CB8AE56" w:rsidRPr="6C7544E4">
        <w:rPr>
          <w:rFonts w:ascii="Arial" w:hAnsi="Arial" w:cs="Arial"/>
          <w:color w:val="000000" w:themeColor="background2"/>
          <w:sz w:val="22"/>
          <w:szCs w:val="22"/>
        </w:rPr>
        <w:t>Management</w:t>
      </w:r>
      <w:r w:rsidR="316F1C62" w:rsidRPr="6C7544E4">
        <w:rPr>
          <w:rFonts w:ascii="Arial" w:hAnsi="Arial" w:cs="Arial"/>
          <w:color w:val="000000" w:themeColor="background2"/>
          <w:sz w:val="22"/>
          <w:szCs w:val="22"/>
        </w:rPr>
        <w:t xml:space="preserve"> Center</w:t>
      </w:r>
      <w:r w:rsidR="2B728F47" w:rsidRPr="6C7544E4">
        <w:rPr>
          <w:rFonts w:ascii="Arial" w:hAnsi="Arial" w:cs="Arial"/>
          <w:color w:val="000000" w:themeColor="background2"/>
          <w:sz w:val="22"/>
          <w:szCs w:val="22"/>
        </w:rPr>
        <w:t xml:space="preserve"> </w:t>
      </w:r>
      <w:r w:rsidR="07BFD045" w:rsidRPr="6C7544E4">
        <w:rPr>
          <w:rFonts w:ascii="Arial" w:hAnsi="Arial" w:cs="Arial"/>
          <w:color w:val="000000" w:themeColor="background2"/>
          <w:sz w:val="22"/>
          <w:szCs w:val="22"/>
        </w:rPr>
        <w:t>werd</w:t>
      </w:r>
      <w:r w:rsidR="2B728F47" w:rsidRPr="6C7544E4">
        <w:rPr>
          <w:rFonts w:ascii="Arial" w:hAnsi="Arial" w:cs="Arial"/>
          <w:color w:val="000000" w:themeColor="background2"/>
          <w:sz w:val="22"/>
          <w:szCs w:val="22"/>
        </w:rPr>
        <w:t>en Drittanbietersysteme und relevante Part</w:t>
      </w:r>
      <w:r w:rsidR="00B43E76">
        <w:rPr>
          <w:rFonts w:ascii="Arial" w:hAnsi="Arial" w:cs="Arial"/>
          <w:color w:val="000000" w:themeColor="background2"/>
          <w:sz w:val="22"/>
          <w:szCs w:val="22"/>
        </w:rPr>
        <w:t>n</w:t>
      </w:r>
      <w:r w:rsidR="2B728F47" w:rsidRPr="6C7544E4">
        <w:rPr>
          <w:rFonts w:ascii="Arial" w:hAnsi="Arial" w:cs="Arial"/>
          <w:color w:val="000000" w:themeColor="background2"/>
          <w:sz w:val="22"/>
          <w:szCs w:val="22"/>
        </w:rPr>
        <w:t>er</w:t>
      </w:r>
      <w:r w:rsidR="213ACB3A" w:rsidRPr="6C7544E4">
        <w:rPr>
          <w:rFonts w:ascii="Arial" w:hAnsi="Arial" w:cs="Arial"/>
          <w:color w:val="000000" w:themeColor="background2"/>
          <w:sz w:val="22"/>
          <w:szCs w:val="22"/>
        </w:rPr>
        <w:t xml:space="preserve"> nahtlos</w:t>
      </w:r>
      <w:r w:rsidR="7B777D50" w:rsidRPr="6C7544E4">
        <w:rPr>
          <w:rFonts w:ascii="Arial" w:hAnsi="Arial" w:cs="Arial"/>
          <w:color w:val="000000" w:themeColor="background2"/>
          <w:sz w:val="22"/>
          <w:szCs w:val="22"/>
        </w:rPr>
        <w:t xml:space="preserve"> </w:t>
      </w:r>
      <w:r w:rsidR="7DCB0EF9" w:rsidRPr="6C7544E4">
        <w:rPr>
          <w:rFonts w:ascii="Arial" w:hAnsi="Arial" w:cs="Arial"/>
          <w:color w:val="000000" w:themeColor="background2"/>
          <w:sz w:val="22"/>
          <w:szCs w:val="22"/>
        </w:rPr>
        <w:t>i</w:t>
      </w:r>
      <w:r w:rsidR="213ACB3A" w:rsidRPr="6C7544E4">
        <w:rPr>
          <w:rFonts w:ascii="Arial" w:hAnsi="Arial" w:cs="Arial"/>
          <w:color w:val="000000" w:themeColor="background2"/>
          <w:sz w:val="22"/>
          <w:szCs w:val="22"/>
        </w:rPr>
        <w:t>ntegrier</w:t>
      </w:r>
      <w:r w:rsidR="763FEB63" w:rsidRPr="6C7544E4">
        <w:rPr>
          <w:rFonts w:ascii="Arial" w:hAnsi="Arial" w:cs="Arial"/>
          <w:color w:val="000000" w:themeColor="background2"/>
          <w:sz w:val="22"/>
          <w:szCs w:val="22"/>
        </w:rPr>
        <w:t>t</w:t>
      </w:r>
      <w:r w:rsidR="00B16661" w:rsidRPr="6C7544E4">
        <w:rPr>
          <w:rFonts w:ascii="Arial" w:hAnsi="Arial" w:cs="Arial"/>
          <w:color w:val="000000" w:themeColor="background2"/>
          <w:sz w:val="22"/>
          <w:szCs w:val="22"/>
        </w:rPr>
        <w:t>. So wird der Trailer zu einem vernetzten System, das Effizienz, Verfügbarkeit und Betriebssicherheit nachhaltig steigert.</w:t>
      </w:r>
    </w:p>
    <w:p w14:paraId="4665DFD3" w14:textId="0A719FE7" w:rsidR="00E5740E" w:rsidRPr="00C56B70" w:rsidRDefault="00E5740E" w:rsidP="00C56B70">
      <w:pPr>
        <w:spacing w:line="360" w:lineRule="auto"/>
        <w:rPr>
          <w:b/>
          <w:bCs/>
        </w:rPr>
      </w:pPr>
      <w:r w:rsidRPr="00C56B70">
        <w:rPr>
          <w:b/>
          <w:bCs/>
        </w:rPr>
        <w:t>TrailerConnect® Telematik und FleetTrack: Transparenz in Echtzeit</w:t>
      </w:r>
    </w:p>
    <w:p w14:paraId="72CA2A84" w14:textId="4C052B95" w:rsidR="00E5740E" w:rsidRPr="00C56B70" w:rsidRDefault="00DA4645" w:rsidP="6C7544E4">
      <w:pPr>
        <w:spacing w:line="360" w:lineRule="auto"/>
      </w:pPr>
      <w:r>
        <w:t>D</w:t>
      </w:r>
      <w:r w:rsidR="00E5740E">
        <w:t xml:space="preserve">ie TrailerConnect® Telematik </w:t>
      </w:r>
      <w:r>
        <w:t xml:space="preserve">liefert </w:t>
      </w:r>
      <w:r w:rsidR="00E5740E">
        <w:t xml:space="preserve">Echtzeitdaten </w:t>
      </w:r>
      <w:r w:rsidR="00C3757D">
        <w:t xml:space="preserve">unter anderem </w:t>
      </w:r>
      <w:r w:rsidR="00E5740E">
        <w:t>zu Standort, Temperatur, Reifendruck, Bremsereignissen, Energieverbrauch und weiteren Parametern</w:t>
      </w:r>
      <w:r w:rsidR="002C5893">
        <w:t xml:space="preserve"> zu Trailer und </w:t>
      </w:r>
      <w:r w:rsidR="00402828">
        <w:t>Transportk</w:t>
      </w:r>
      <w:r w:rsidR="002C5893">
        <w:t>ältemaschine S.CU</w:t>
      </w:r>
      <w:r w:rsidR="00E5740E">
        <w:t xml:space="preserve">. </w:t>
      </w:r>
      <w:r w:rsidR="79F80B34">
        <w:t>TrailerConnect® FleetTrack</w:t>
      </w:r>
      <w:r w:rsidR="00AF3597">
        <w:t xml:space="preserve"> führt die Telematik- und Zustandsdaten in einem zentralen Dashboard zusammen. </w:t>
      </w:r>
      <w:r w:rsidR="00E5740E">
        <w:t xml:space="preserve">Flottenbetreiber erhalten einen konsolidierten Überblick über den technischen Zustand ihrer Trailer, die </w:t>
      </w:r>
      <w:r w:rsidR="003F0EC7">
        <w:t xml:space="preserve">Betriebsdaten der </w:t>
      </w:r>
      <w:r w:rsidR="00E5740E">
        <w:t>Kühlaggregate sowie relevante Ereignisse und Alarme</w:t>
      </w:r>
      <w:r w:rsidR="0088309A">
        <w:t xml:space="preserve"> -</w:t>
      </w:r>
      <w:r w:rsidR="00E5740E">
        <w:t xml:space="preserve"> </w:t>
      </w:r>
      <w:r w:rsidR="0088309A">
        <w:t>für einzelne Trailer</w:t>
      </w:r>
      <w:r w:rsidR="00E5740E">
        <w:t xml:space="preserve"> und die gesamte Flotte. </w:t>
      </w:r>
    </w:p>
    <w:p w14:paraId="4A8DC9FC" w14:textId="77777777" w:rsidR="00360F62" w:rsidRPr="00C56B70" w:rsidRDefault="00360F62" w:rsidP="00C56B70">
      <w:pPr>
        <w:spacing w:line="360" w:lineRule="auto"/>
      </w:pPr>
    </w:p>
    <w:p w14:paraId="50CE0E93" w14:textId="6907AED7" w:rsidR="00E5740E" w:rsidRPr="00C56B70" w:rsidRDefault="0087426E" w:rsidP="00C56B70">
      <w:pPr>
        <w:spacing w:line="360" w:lineRule="auto"/>
        <w:rPr>
          <w:b/>
          <w:bCs/>
        </w:rPr>
      </w:pPr>
      <w:r w:rsidRPr="00C56B70">
        <w:rPr>
          <w:b/>
          <w:bCs/>
        </w:rPr>
        <w:t xml:space="preserve">TrailerConnect® </w:t>
      </w:r>
      <w:r w:rsidR="00E5740E" w:rsidRPr="00C56B70">
        <w:rPr>
          <w:b/>
          <w:bCs/>
        </w:rPr>
        <w:t xml:space="preserve">FleetWatch: </w:t>
      </w:r>
      <w:r w:rsidR="00341902">
        <w:rPr>
          <w:b/>
          <w:bCs/>
        </w:rPr>
        <w:t>Störungen frühzeitig erkennen</w:t>
      </w:r>
      <w:r w:rsidR="00E15CDA">
        <w:rPr>
          <w:b/>
          <w:bCs/>
        </w:rPr>
        <w:t xml:space="preserve"> und Flotteneinsatz analysieren</w:t>
      </w:r>
    </w:p>
    <w:p w14:paraId="296BEB1E" w14:textId="22DECF30" w:rsidR="00C500AB" w:rsidRDefault="0087426E" w:rsidP="00C56B70">
      <w:pPr>
        <w:spacing w:line="360" w:lineRule="auto"/>
      </w:pPr>
      <w:r>
        <w:t xml:space="preserve">TrailerConnect® </w:t>
      </w:r>
      <w:r w:rsidR="00E5740E">
        <w:t xml:space="preserve">FleetWatch ergänzt FleetTrack um </w:t>
      </w:r>
      <w:r w:rsidR="00E15CDA">
        <w:t xml:space="preserve">die </w:t>
      </w:r>
      <w:r w:rsidR="00E5740E">
        <w:t>proaktive Überwachung</w:t>
      </w:r>
      <w:r>
        <w:t xml:space="preserve"> </w:t>
      </w:r>
      <w:r w:rsidR="00E15CDA">
        <w:t xml:space="preserve">von </w:t>
      </w:r>
      <w:r>
        <w:t>Trailer</w:t>
      </w:r>
      <w:r w:rsidR="00E15CDA">
        <w:t>n</w:t>
      </w:r>
      <w:r>
        <w:t xml:space="preserve"> und </w:t>
      </w:r>
      <w:r w:rsidR="00802CA1">
        <w:t>Transportk</w:t>
      </w:r>
      <w:r>
        <w:t>ältemaschine</w:t>
      </w:r>
      <w:r w:rsidR="008444A8">
        <w:t xml:space="preserve">n – </w:t>
      </w:r>
      <w:r w:rsidR="00EA139C">
        <w:t xml:space="preserve">sowohl </w:t>
      </w:r>
      <w:r w:rsidR="15FF06B5">
        <w:t xml:space="preserve">für </w:t>
      </w:r>
      <w:r w:rsidR="00EA139C">
        <w:t xml:space="preserve">die Schmitz Cargobull </w:t>
      </w:r>
      <w:r>
        <w:t>S.CU</w:t>
      </w:r>
      <w:r w:rsidR="00632D81">
        <w:t xml:space="preserve"> als</w:t>
      </w:r>
      <w:r w:rsidR="009211D4">
        <w:t xml:space="preserve"> auch</w:t>
      </w:r>
      <w:r w:rsidR="787F56F7">
        <w:t xml:space="preserve"> </w:t>
      </w:r>
      <w:r w:rsidR="00632D81">
        <w:t xml:space="preserve">von </w:t>
      </w:r>
      <w:r w:rsidR="009211D4">
        <w:t>Fremd</w:t>
      </w:r>
      <w:r w:rsidR="00082C7E">
        <w:t>kühlgeräte</w:t>
      </w:r>
      <w:r w:rsidR="00632D81">
        <w:t>n</w:t>
      </w:r>
      <w:r w:rsidR="000942CC">
        <w:t>.</w:t>
      </w:r>
      <w:r w:rsidR="00E5740E">
        <w:t xml:space="preserve"> Das System erkennt </w:t>
      </w:r>
      <w:r w:rsidR="00895782">
        <w:t>frühzeiti</w:t>
      </w:r>
      <w:r w:rsidR="00342AA8">
        <w:t>g</w:t>
      </w:r>
      <w:r w:rsidR="00B5334B">
        <w:t xml:space="preserve"> Hinweise auf kritische Zustände</w:t>
      </w:r>
      <w:r w:rsidR="00342AA8">
        <w:t>,</w:t>
      </w:r>
      <w:r w:rsidR="00E5740E">
        <w:t xml:space="preserve"> wie </w:t>
      </w:r>
      <w:r w:rsidR="00342AA8">
        <w:t xml:space="preserve">etwa </w:t>
      </w:r>
      <w:r w:rsidR="00E5740E">
        <w:t>Fehlercodes von Kühlaggregaten oder EBS</w:t>
      </w:r>
      <w:r w:rsidR="18C76C65">
        <w:t>-</w:t>
      </w:r>
      <w:r w:rsidR="00E5740E">
        <w:t>Systemen</w:t>
      </w:r>
      <w:r w:rsidR="00342AA8">
        <w:t xml:space="preserve">. </w:t>
      </w:r>
      <w:r w:rsidR="111A0650">
        <w:t xml:space="preserve">Konkrete </w:t>
      </w:r>
      <w:r w:rsidR="00E5740E">
        <w:t xml:space="preserve">Handlungsempfehlungen unterstützen </w:t>
      </w:r>
      <w:r w:rsidR="001E6F8F">
        <w:t xml:space="preserve">Flottenbetreiber </w:t>
      </w:r>
      <w:r w:rsidR="00E5740E">
        <w:t xml:space="preserve">dabei, </w:t>
      </w:r>
      <w:r w:rsidR="001E6F8F">
        <w:t xml:space="preserve">Störungen </w:t>
      </w:r>
      <w:r w:rsidR="00342AA8">
        <w:t>zu behebe</w:t>
      </w:r>
      <w:r w:rsidR="00E5740E">
        <w:t>n</w:t>
      </w:r>
      <w:r w:rsidR="008070B4">
        <w:t xml:space="preserve">, bevor </w:t>
      </w:r>
      <w:r w:rsidR="001E6F8F">
        <w:t xml:space="preserve">es zu einem Ausfall kommt. </w:t>
      </w:r>
      <w:r w:rsidR="00E5740E">
        <w:t xml:space="preserve"> Wartung</w:t>
      </w:r>
      <w:r w:rsidR="044907F9">
        <w:t>en</w:t>
      </w:r>
      <w:r w:rsidR="008070B4">
        <w:t xml:space="preserve"> w</w:t>
      </w:r>
      <w:r w:rsidR="5A6A102F">
        <w:t xml:space="preserve">erden </w:t>
      </w:r>
      <w:r w:rsidR="00E5740E">
        <w:t xml:space="preserve">planbarer und </w:t>
      </w:r>
      <w:r w:rsidR="00BA505C">
        <w:t>die</w:t>
      </w:r>
      <w:r w:rsidR="00E5740E">
        <w:t xml:space="preserve"> Fahrzeugverfügbarkeit</w:t>
      </w:r>
      <w:r w:rsidR="00BA505C">
        <w:t xml:space="preserve"> </w:t>
      </w:r>
      <w:r w:rsidR="0F2348C8">
        <w:t xml:space="preserve">wird </w:t>
      </w:r>
      <w:r w:rsidR="00BA505C">
        <w:t>erhöht</w:t>
      </w:r>
      <w:r w:rsidR="00E5740E">
        <w:t>.</w:t>
      </w:r>
      <w:r w:rsidR="00CD44C7">
        <w:t xml:space="preserve"> </w:t>
      </w:r>
    </w:p>
    <w:p w14:paraId="2B323592" w14:textId="4033081E" w:rsidR="00E5740E" w:rsidRPr="00C56B70" w:rsidRDefault="00933C98" w:rsidP="00C56B70">
      <w:pPr>
        <w:spacing w:line="360" w:lineRule="auto"/>
      </w:pPr>
      <w:r>
        <w:t>Die neue Nutzungsanalyse</w:t>
      </w:r>
      <w:r w:rsidR="08865043">
        <w:t xml:space="preserve"> </w:t>
      </w:r>
      <w:r w:rsidR="00C500AB">
        <w:t xml:space="preserve">macht den Flotteneinsatz </w:t>
      </w:r>
      <w:r w:rsidR="004C34D0">
        <w:t xml:space="preserve">in </w:t>
      </w:r>
      <w:r>
        <w:t>ein</w:t>
      </w:r>
      <w:r w:rsidR="004C34D0">
        <w:t>em</w:t>
      </w:r>
      <w:r>
        <w:t xml:space="preserve"> flexib</w:t>
      </w:r>
      <w:r w:rsidR="004C34D0">
        <w:t>e</w:t>
      </w:r>
      <w:r>
        <w:t>l</w:t>
      </w:r>
      <w:r w:rsidR="004C34D0">
        <w:t xml:space="preserve"> konfigurierbaren</w:t>
      </w:r>
      <w:r>
        <w:t xml:space="preserve"> Dashboard </w:t>
      </w:r>
      <w:r w:rsidR="004C34D0">
        <w:t>transparent</w:t>
      </w:r>
      <w:r>
        <w:t xml:space="preserve">. Zeiträume und Filter </w:t>
      </w:r>
      <w:r w:rsidR="004C34D0">
        <w:t xml:space="preserve">können </w:t>
      </w:r>
      <w:r w:rsidR="00194FBC">
        <w:t xml:space="preserve">für </w:t>
      </w:r>
      <w:r>
        <w:t>gezielte Auswertungen nach Fahrzeugen, Gruppen oder Komponenten</w:t>
      </w:r>
      <w:r w:rsidR="00F82B1C">
        <w:t xml:space="preserve"> </w:t>
      </w:r>
      <w:r w:rsidR="00194FBC">
        <w:t>definiert</w:t>
      </w:r>
      <w:r w:rsidR="00F82B1C">
        <w:t xml:space="preserve"> werden</w:t>
      </w:r>
      <w:r>
        <w:t xml:space="preserve">. Zentrale </w:t>
      </w:r>
      <w:r w:rsidR="007B504A">
        <w:t>Daten über</w:t>
      </w:r>
      <w:r>
        <w:t xml:space="preserve"> Auslastung, Betriebsstunden oder Temperaturverläufe</w:t>
      </w:r>
      <w:r w:rsidR="00145CD8">
        <w:t xml:space="preserve"> zeigen, wie Fahrzeuge eingesetzt werden und</w:t>
      </w:r>
      <w:r>
        <w:t xml:space="preserve"> liefern fundierte Entscheidungsgrundlagen </w:t>
      </w:r>
      <w:r w:rsidR="002A3FC9">
        <w:t>für</w:t>
      </w:r>
      <w:r w:rsidR="00BA505C">
        <w:t xml:space="preserve"> Optimierungspotenziale.</w:t>
      </w:r>
    </w:p>
    <w:p w14:paraId="43D024F1" w14:textId="77777777" w:rsidR="00360F62" w:rsidRPr="00C56B70" w:rsidRDefault="00360F62" w:rsidP="00C56B70">
      <w:pPr>
        <w:spacing w:line="360" w:lineRule="auto"/>
      </w:pPr>
    </w:p>
    <w:p w14:paraId="403DFE20" w14:textId="49C11EAC" w:rsidR="00E5740E" w:rsidRPr="004D5759" w:rsidRDefault="0087426E" w:rsidP="00C56B70">
      <w:pPr>
        <w:spacing w:line="360" w:lineRule="auto"/>
        <w:rPr>
          <w:b/>
          <w:bCs/>
        </w:rPr>
      </w:pPr>
      <w:r w:rsidRPr="004D5759">
        <w:rPr>
          <w:b/>
          <w:bCs/>
        </w:rPr>
        <w:t>TrailerConnect® Data Management Center (</w:t>
      </w:r>
      <w:r w:rsidR="00E5740E" w:rsidRPr="004D5759">
        <w:rPr>
          <w:b/>
          <w:bCs/>
        </w:rPr>
        <w:t>DMC</w:t>
      </w:r>
      <w:r w:rsidRPr="004D5759">
        <w:rPr>
          <w:b/>
          <w:bCs/>
        </w:rPr>
        <w:t>)</w:t>
      </w:r>
      <w:r w:rsidR="00E5740E" w:rsidRPr="004D5759">
        <w:rPr>
          <w:b/>
          <w:bCs/>
        </w:rPr>
        <w:t xml:space="preserve"> und TourTrack: </w:t>
      </w:r>
      <w:r w:rsidR="004D5759" w:rsidRPr="004D5759">
        <w:rPr>
          <w:b/>
          <w:bCs/>
        </w:rPr>
        <w:t>D</w:t>
      </w:r>
      <w:r w:rsidR="004D5759" w:rsidRPr="00CA24D7">
        <w:rPr>
          <w:b/>
          <w:bCs/>
        </w:rPr>
        <w:t>aten aus verschiedenen</w:t>
      </w:r>
      <w:r w:rsidR="004D5759">
        <w:rPr>
          <w:b/>
          <w:bCs/>
        </w:rPr>
        <w:t xml:space="preserve"> Systemen zentral nutzen</w:t>
      </w:r>
    </w:p>
    <w:p w14:paraId="080316C8" w14:textId="21FAC809" w:rsidR="004B7DD8" w:rsidRPr="00C56B70" w:rsidRDefault="00961152" w:rsidP="00C56B70">
      <w:pPr>
        <w:spacing w:line="360" w:lineRule="auto"/>
      </w:pPr>
      <w:r>
        <w:t>Das</w:t>
      </w:r>
      <w:r w:rsidR="00E5740E">
        <w:t xml:space="preserve"> Data Management Center (DMC) Telematik</w:t>
      </w:r>
      <w:r w:rsidR="00A75102">
        <w:t>-</w:t>
      </w:r>
      <w:r w:rsidR="00E5740E">
        <w:t xml:space="preserve"> </w:t>
      </w:r>
      <w:r w:rsidR="006F206C">
        <w:t xml:space="preserve">und </w:t>
      </w:r>
      <w:r w:rsidR="00E5740E">
        <w:t xml:space="preserve">Drittanbieterdaten </w:t>
      </w:r>
      <w:r w:rsidR="006F206C">
        <w:t xml:space="preserve">auf </w:t>
      </w:r>
      <w:r w:rsidR="00E5740E">
        <w:t xml:space="preserve">einer </w:t>
      </w:r>
      <w:r w:rsidR="00982E4C">
        <w:t xml:space="preserve">zentralen, DSGVO-konformen Plattform zusammen. </w:t>
      </w:r>
      <w:r w:rsidR="00B23806" w:rsidRPr="00C56B70">
        <w:t>Das</w:t>
      </w:r>
      <w:r w:rsidR="001C2499" w:rsidRPr="00C56B70">
        <w:t xml:space="preserve"> </w:t>
      </w:r>
      <w:r w:rsidR="00E5740E" w:rsidRPr="00C56B70">
        <w:t>ermöglicht auch in gemischten Flotten</w:t>
      </w:r>
      <w:r w:rsidR="009326D6" w:rsidRPr="00C56B70">
        <w:t xml:space="preserve"> einen konsistenten Überblick</w:t>
      </w:r>
      <w:r w:rsidR="00E5740E" w:rsidRPr="00C56B70">
        <w:t xml:space="preserve">. In Kombination mit TourTrack </w:t>
      </w:r>
      <w:r w:rsidR="008A1117">
        <w:t>lassen sich Transporte</w:t>
      </w:r>
      <w:r w:rsidR="008A1117" w:rsidRPr="00C56B70">
        <w:t xml:space="preserve"> </w:t>
      </w:r>
      <w:r w:rsidR="00E5740E" w:rsidRPr="00C56B70">
        <w:t xml:space="preserve">durchgängig digital </w:t>
      </w:r>
      <w:r w:rsidR="00F5659A">
        <w:t xml:space="preserve">nachverfolgen. </w:t>
      </w:r>
    </w:p>
    <w:p w14:paraId="78DA3E0D" w14:textId="77777777" w:rsidR="00912AA2" w:rsidRDefault="00912AA2" w:rsidP="00C56B70">
      <w:pPr>
        <w:spacing w:line="360" w:lineRule="auto"/>
      </w:pPr>
    </w:p>
    <w:p w14:paraId="29E1343E" w14:textId="77777777" w:rsidR="00912AA2" w:rsidRDefault="00912AA2" w:rsidP="00912AA2">
      <w:pPr>
        <w:jc w:val="right"/>
        <w:rPr>
          <w:rFonts w:eastAsia="Times New Roman"/>
          <w:b/>
        </w:rPr>
      </w:pPr>
      <w:r w:rsidRPr="00D067AD">
        <w:rPr>
          <w:rFonts w:eastAsia="Times New Roman"/>
          <w:b/>
        </w:rPr>
        <w:lastRenderedPageBreak/>
        <w:t>202</w:t>
      </w:r>
      <w:r>
        <w:rPr>
          <w:rFonts w:eastAsia="Times New Roman"/>
          <w:b/>
        </w:rPr>
        <w:t>6</w:t>
      </w:r>
      <w:r w:rsidRPr="00D067AD">
        <w:rPr>
          <w:rFonts w:eastAsia="Times New Roman"/>
          <w:b/>
        </w:rPr>
        <w:t>-</w:t>
      </w:r>
      <w:r>
        <w:rPr>
          <w:rFonts w:eastAsia="Times New Roman"/>
          <w:b/>
        </w:rPr>
        <w:t>139</w:t>
      </w:r>
    </w:p>
    <w:p w14:paraId="6B2C9F1E" w14:textId="77777777" w:rsidR="00912AA2" w:rsidRDefault="00912AA2" w:rsidP="00C56B70">
      <w:pPr>
        <w:spacing w:line="360" w:lineRule="auto"/>
      </w:pPr>
    </w:p>
    <w:p w14:paraId="5B000C25" w14:textId="678B6EF5" w:rsidR="00E5740E" w:rsidRPr="00C56B70" w:rsidRDefault="00912AA2" w:rsidP="00C56B70">
      <w:pPr>
        <w:spacing w:line="360" w:lineRule="auto"/>
        <w:rPr>
          <w:highlight w:val="yellow"/>
        </w:rPr>
      </w:pPr>
      <w:r>
        <w:t>R</w:t>
      </w:r>
      <w:r w:rsidR="00E5740E" w:rsidRPr="00C56B70">
        <w:t>elevante Informationen können systemübergreifend ausgetauscht, dokumentiert und in bestehende Flotten</w:t>
      </w:r>
      <w:r w:rsidR="001D6071" w:rsidRPr="00C56B70">
        <w:t>-</w:t>
      </w:r>
      <w:r w:rsidR="00E5740E" w:rsidRPr="00C56B70">
        <w:t xml:space="preserve"> und Logistikprozesse integriert werden – von der Routenplanung bis zum Nachweis der Transportbedingungen. </w:t>
      </w:r>
      <w:r w:rsidR="00C635DD" w:rsidRPr="00C56B70">
        <w:t xml:space="preserve">Der Anwender </w:t>
      </w:r>
      <w:r w:rsidR="000628AA">
        <w:t>entscheidet,</w:t>
      </w:r>
      <w:r w:rsidR="00C635DD" w:rsidRPr="00C56B70">
        <w:t xml:space="preserve"> wann, wo und mit wem er welche Daten teilt. </w:t>
      </w:r>
    </w:p>
    <w:p w14:paraId="1DA45897" w14:textId="173742E9" w:rsidR="54C40DE1" w:rsidRPr="00C56B70" w:rsidRDefault="54C40DE1" w:rsidP="00C56B70">
      <w:pPr>
        <w:spacing w:before="210" w:after="210" w:line="360" w:lineRule="auto"/>
        <w:rPr>
          <w:rFonts w:eastAsia="Segoe UI"/>
          <w:b/>
          <w:bCs/>
        </w:rPr>
      </w:pPr>
      <w:r w:rsidRPr="00C56B70">
        <w:rPr>
          <w:rFonts w:eastAsia="Segoe UI"/>
          <w:b/>
          <w:bCs/>
        </w:rPr>
        <w:t>Digitale Planung von Wasch- und Parkstopps</w:t>
      </w:r>
    </w:p>
    <w:p w14:paraId="6E251FF4" w14:textId="34ED7CEA" w:rsidR="54C40DE1" w:rsidRPr="00C56B70" w:rsidRDefault="54C40DE1" w:rsidP="00C56B70">
      <w:pPr>
        <w:spacing w:before="210" w:after="210" w:line="360" w:lineRule="auto"/>
        <w:rPr>
          <w:rFonts w:eastAsia="Segoe UI"/>
        </w:rPr>
      </w:pPr>
      <w:r w:rsidRPr="00C56B70">
        <w:rPr>
          <w:rFonts w:eastAsia="Segoe UI"/>
        </w:rPr>
        <w:t>Mit der Integration der TRAVIS App verknüpft TrailerConnect® Telematik- und Tourendaten direkt mit der europaweiten Suche und Buchung von Lkw-Waschanlagen und Stellplätzen. Flottenbetreiber können notwendige Reinigungs- und Zwischenstopps bereits während der Tourenplanung berücksichtigen und verbindlich reservieren. Dadurch werden Prozesse beschleunigt, Standzeiten reduziert und die Verfügbarkeit der Fahrzeuge erhöht. Gleichzeitig profitieren Fahrer von einer einfachen und transparenten Planung entlang ihrer Route.</w:t>
      </w:r>
    </w:p>
    <w:p w14:paraId="0D8F5515" w14:textId="0CFB004C" w:rsidR="00E5740E" w:rsidRPr="00C56B70" w:rsidRDefault="00E5740E" w:rsidP="00C56B70">
      <w:pPr>
        <w:spacing w:line="360" w:lineRule="auto"/>
        <w:rPr>
          <w:b/>
          <w:bCs/>
        </w:rPr>
      </w:pPr>
      <w:r w:rsidRPr="00C56B70">
        <w:rPr>
          <w:b/>
          <w:bCs/>
        </w:rPr>
        <w:t>Remote Start und CargoSets: Digitale Steuerung des Trailers</w:t>
      </w:r>
    </w:p>
    <w:p w14:paraId="2BA13780" w14:textId="0B60FF7C" w:rsidR="00E5740E" w:rsidRPr="00C56B70" w:rsidRDefault="00E5740E" w:rsidP="00C56B70">
      <w:pPr>
        <w:spacing w:line="360" w:lineRule="auto"/>
      </w:pPr>
      <w:r w:rsidRPr="00C56B70">
        <w:t>Über das</w:t>
      </w:r>
      <w:r w:rsidR="00C635DD" w:rsidRPr="00C56B70">
        <w:t xml:space="preserve"> TrailerConnect®</w:t>
      </w:r>
      <w:r w:rsidRPr="00C56B70">
        <w:t xml:space="preserve"> Portal lassen sich </w:t>
      </w:r>
      <w:r w:rsidR="00FA19E8">
        <w:t xml:space="preserve">ausgewählte </w:t>
      </w:r>
      <w:r w:rsidRPr="00C56B70">
        <w:t>Funktionen wie Remote Start von Kühlaggregaten, Set</w:t>
      </w:r>
      <w:r w:rsidRPr="00C56B70">
        <w:rPr>
          <w:rFonts w:ascii="Cambria Math" w:hAnsi="Cambria Math" w:cs="Cambria Math"/>
        </w:rPr>
        <w:t>‑</w:t>
      </w:r>
      <w:r w:rsidRPr="00C56B70">
        <w:t>Point</w:t>
      </w:r>
      <w:r w:rsidRPr="00C56B70">
        <w:rPr>
          <w:rFonts w:ascii="Cambria Math" w:hAnsi="Cambria Math" w:cs="Cambria Math"/>
        </w:rPr>
        <w:t>‑</w:t>
      </w:r>
      <w:r w:rsidRPr="00C56B70">
        <w:t xml:space="preserve">Anpassungen oder digitale Türverriegelungen aus der Ferne steuern. Mit CargoSets können vordefinierte Einstellungsprofile für </w:t>
      </w:r>
      <w:r w:rsidR="001D6071" w:rsidRPr="00C56B70">
        <w:t xml:space="preserve">wiederkehrende </w:t>
      </w:r>
      <w:r w:rsidRPr="00C56B70">
        <w:t xml:space="preserve">Transportaufgaben </w:t>
      </w:r>
      <w:r w:rsidR="00831CD6" w:rsidRPr="00C56B70">
        <w:t xml:space="preserve">per Klick </w:t>
      </w:r>
      <w:r w:rsidRPr="00C56B70">
        <w:t xml:space="preserve">aktiviert werden. </w:t>
      </w:r>
      <w:r w:rsidR="00831CD6" w:rsidRPr="00C56B70">
        <w:t xml:space="preserve">Das </w:t>
      </w:r>
      <w:r w:rsidR="00AB2D27">
        <w:t xml:space="preserve">spart Zeit, </w:t>
      </w:r>
      <w:r w:rsidR="00D7027D" w:rsidRPr="00C56B70">
        <w:t xml:space="preserve">vereinfacht </w:t>
      </w:r>
      <w:r w:rsidRPr="00C56B70">
        <w:t xml:space="preserve">Prozesse, </w:t>
      </w:r>
      <w:r w:rsidR="003B4C37" w:rsidRPr="00C56B70">
        <w:t xml:space="preserve">reduziert </w:t>
      </w:r>
      <w:r w:rsidRPr="00C56B70">
        <w:t xml:space="preserve">Bedienfehler und </w:t>
      </w:r>
      <w:r w:rsidR="00D7027D" w:rsidRPr="00C56B70">
        <w:t xml:space="preserve">erhöht </w:t>
      </w:r>
      <w:r w:rsidRPr="00C56B70">
        <w:t xml:space="preserve">die Betriebssicherheit. </w:t>
      </w:r>
    </w:p>
    <w:p w14:paraId="7E5C943B" w14:textId="3B39B666" w:rsidR="0516219A" w:rsidRPr="00C56B70" w:rsidRDefault="0516219A" w:rsidP="00C56B70">
      <w:pPr>
        <w:pStyle w:val="berschrift3"/>
        <w:spacing w:before="246" w:after="246" w:line="360" w:lineRule="auto"/>
        <w:rPr>
          <w:rFonts w:eastAsia="Segoe UI"/>
          <w:b/>
          <w:bCs/>
          <w:color w:val="auto"/>
        </w:rPr>
      </w:pPr>
      <w:r w:rsidRPr="00C56B70">
        <w:rPr>
          <w:rFonts w:eastAsia="Segoe UI"/>
          <w:b/>
          <w:bCs/>
          <w:color w:val="auto"/>
        </w:rPr>
        <w:t>Digitalisierung auch für Bestandsfahrzeuge</w:t>
      </w:r>
    </w:p>
    <w:p w14:paraId="26C3D40C" w14:textId="0C993A5D" w:rsidR="0516219A" w:rsidRPr="00C56B70" w:rsidRDefault="00083C2A" w:rsidP="00C56B70">
      <w:pPr>
        <w:spacing w:before="210" w:after="210" w:line="360" w:lineRule="auto"/>
        <w:rPr>
          <w:rFonts w:eastAsia="Segoe UI"/>
        </w:rPr>
      </w:pPr>
      <w:r>
        <w:rPr>
          <w:rFonts w:eastAsia="Segoe UI"/>
        </w:rPr>
        <w:t xml:space="preserve">Die digitalen Funktionen stehen nicht nur für Neufahrzeuge zur Verfügung. </w:t>
      </w:r>
      <w:r w:rsidR="45D4BC5D" w:rsidRPr="6C7544E4">
        <w:rPr>
          <w:rFonts w:eastAsia="Segoe UI"/>
        </w:rPr>
        <w:t xml:space="preserve">Cargobull FleetConnect </w:t>
      </w:r>
      <w:r w:rsidR="001B33BD">
        <w:rPr>
          <w:rFonts w:eastAsia="Segoe UI"/>
        </w:rPr>
        <w:t xml:space="preserve">bindet auch </w:t>
      </w:r>
      <w:r w:rsidR="001B33BD" w:rsidRPr="6C7544E4">
        <w:rPr>
          <w:rFonts w:eastAsia="Segoe UI"/>
        </w:rPr>
        <w:t xml:space="preserve">Bestandsfahrzeuge und Mischflotten </w:t>
      </w:r>
      <w:r w:rsidR="00A70142">
        <w:rPr>
          <w:rFonts w:eastAsia="Segoe UI"/>
        </w:rPr>
        <w:t>in das</w:t>
      </w:r>
      <w:r w:rsidR="45D4BC5D" w:rsidRPr="6C7544E4">
        <w:rPr>
          <w:rFonts w:eastAsia="Segoe UI"/>
        </w:rPr>
        <w:t xml:space="preserve"> Cargobull Operating System</w:t>
      </w:r>
      <w:r w:rsidR="00A70142">
        <w:rPr>
          <w:rFonts w:eastAsia="Segoe UI"/>
        </w:rPr>
        <w:t xml:space="preserve"> ein</w:t>
      </w:r>
      <w:r w:rsidR="45D4BC5D" w:rsidRPr="6C7544E4">
        <w:rPr>
          <w:rFonts w:eastAsia="Segoe UI"/>
        </w:rPr>
        <w:t>. Durch die Nachrüstungs</w:t>
      </w:r>
      <w:r w:rsidR="2A467857" w:rsidRPr="6C7544E4">
        <w:rPr>
          <w:rFonts w:eastAsia="Segoe UI"/>
        </w:rPr>
        <w:t>m</w:t>
      </w:r>
      <w:r w:rsidR="45D4BC5D" w:rsidRPr="6C7544E4">
        <w:rPr>
          <w:rFonts w:eastAsia="Segoe UI"/>
        </w:rPr>
        <w:t>öglichkeit mit verschiedenen Telema</w:t>
      </w:r>
      <w:r w:rsidR="22384B9D" w:rsidRPr="6C7544E4">
        <w:rPr>
          <w:rFonts w:eastAsia="Segoe UI"/>
        </w:rPr>
        <w:t>ti</w:t>
      </w:r>
      <w:r w:rsidR="45D4BC5D" w:rsidRPr="6C7544E4">
        <w:rPr>
          <w:rFonts w:eastAsia="Segoe UI"/>
        </w:rPr>
        <w:t xml:space="preserve">k-Steuergeräten können </w:t>
      </w:r>
      <w:r w:rsidR="6A8318E0" w:rsidRPr="6C7544E4">
        <w:rPr>
          <w:rFonts w:eastAsia="Segoe UI"/>
        </w:rPr>
        <w:t xml:space="preserve">Daten von </w:t>
      </w:r>
      <w:r w:rsidR="45D4BC5D" w:rsidRPr="6C7544E4">
        <w:rPr>
          <w:rFonts w:eastAsia="Segoe UI"/>
        </w:rPr>
        <w:t>Trailer, Truck und Vans verschiedener Hersteller</w:t>
      </w:r>
      <w:r w:rsidR="071994F6" w:rsidRPr="6C7544E4">
        <w:rPr>
          <w:rFonts w:eastAsia="Segoe UI"/>
        </w:rPr>
        <w:t xml:space="preserve"> mit voller Datenhoheit</w:t>
      </w:r>
      <w:r w:rsidR="45D4BC5D" w:rsidRPr="6C7544E4">
        <w:rPr>
          <w:rFonts w:eastAsia="Segoe UI"/>
        </w:rPr>
        <w:t xml:space="preserve"> in die zentrale Datenplattform </w:t>
      </w:r>
      <w:r w:rsidR="701A51B3" w:rsidRPr="6C7544E4">
        <w:rPr>
          <w:rFonts w:eastAsia="Segoe UI"/>
        </w:rPr>
        <w:t>TrailerConnect</w:t>
      </w:r>
      <w:r w:rsidR="00A70142">
        <w:rPr>
          <w:rFonts w:eastAsia="Segoe UI"/>
        </w:rPr>
        <w:t>®</w:t>
      </w:r>
      <w:r w:rsidR="701A51B3" w:rsidRPr="6C7544E4">
        <w:rPr>
          <w:rFonts w:eastAsia="Segoe UI"/>
        </w:rPr>
        <w:t xml:space="preserve"> </w:t>
      </w:r>
      <w:r w:rsidR="45D4BC5D" w:rsidRPr="6C7544E4">
        <w:rPr>
          <w:rFonts w:eastAsia="Segoe UI"/>
        </w:rPr>
        <w:t xml:space="preserve">eingebunden werden. Flottenbetreiber </w:t>
      </w:r>
      <w:r w:rsidR="00CB32B5">
        <w:rPr>
          <w:rFonts w:eastAsia="Segoe UI"/>
        </w:rPr>
        <w:t>erhalten dadurch</w:t>
      </w:r>
      <w:r w:rsidR="00CB32B5" w:rsidRPr="6C7544E4">
        <w:rPr>
          <w:rFonts w:eastAsia="Segoe UI"/>
        </w:rPr>
        <w:t xml:space="preserve"> </w:t>
      </w:r>
      <w:r w:rsidR="45D4BC5D" w:rsidRPr="6C7544E4">
        <w:rPr>
          <w:rFonts w:eastAsia="Segoe UI"/>
        </w:rPr>
        <w:t>eine</w:t>
      </w:r>
      <w:r w:rsidR="00CB32B5">
        <w:rPr>
          <w:rFonts w:eastAsia="Segoe UI"/>
        </w:rPr>
        <w:t>n</w:t>
      </w:r>
      <w:r w:rsidR="45D4BC5D" w:rsidRPr="6C7544E4">
        <w:rPr>
          <w:rFonts w:eastAsia="Segoe UI"/>
        </w:rPr>
        <w:t xml:space="preserve"> einheitlichen über </w:t>
      </w:r>
      <w:r w:rsidR="00F611E5">
        <w:rPr>
          <w:rFonts w:eastAsia="Segoe UI"/>
        </w:rPr>
        <w:t>ihren</w:t>
      </w:r>
      <w:r w:rsidR="00F611E5" w:rsidRPr="6C7544E4">
        <w:rPr>
          <w:rFonts w:eastAsia="Segoe UI"/>
        </w:rPr>
        <w:t xml:space="preserve"> </w:t>
      </w:r>
      <w:r w:rsidR="45D4BC5D" w:rsidRPr="6C7544E4">
        <w:rPr>
          <w:rFonts w:eastAsia="Segoe UI"/>
        </w:rPr>
        <w:t xml:space="preserve">Fuhrpark und </w:t>
      </w:r>
      <w:r w:rsidR="00F611E5">
        <w:rPr>
          <w:rFonts w:eastAsia="Segoe UI"/>
        </w:rPr>
        <w:t>können</w:t>
      </w:r>
      <w:r w:rsidR="0046277F">
        <w:rPr>
          <w:rFonts w:eastAsia="Segoe UI"/>
        </w:rPr>
        <w:t xml:space="preserve"> vorhandene Fahrzeuge in alle Prozesse einbinden</w:t>
      </w:r>
      <w:r w:rsidR="45D4BC5D" w:rsidRPr="6C7544E4">
        <w:rPr>
          <w:rFonts w:eastAsia="Segoe UI"/>
        </w:rPr>
        <w:t xml:space="preserve">. </w:t>
      </w:r>
    </w:p>
    <w:p w14:paraId="4395197E" w14:textId="77777777" w:rsidR="00955EE7" w:rsidRDefault="00955EE7" w:rsidP="006B6E12">
      <w:pPr>
        <w:ind w:right="850"/>
        <w:rPr>
          <w:rFonts w:eastAsia="Calibri"/>
          <w:b/>
          <w:bCs/>
          <w:sz w:val="16"/>
          <w:szCs w:val="16"/>
          <w:u w:val="single"/>
        </w:rPr>
      </w:pPr>
    </w:p>
    <w:p w14:paraId="510CB460" w14:textId="77777777" w:rsidR="00912AA2" w:rsidRDefault="00912AA2" w:rsidP="006B6E12">
      <w:pPr>
        <w:ind w:right="850"/>
        <w:rPr>
          <w:rFonts w:eastAsia="Calibri"/>
          <w:b/>
          <w:bCs/>
          <w:sz w:val="16"/>
          <w:szCs w:val="16"/>
          <w:u w:val="single"/>
        </w:rPr>
      </w:pPr>
    </w:p>
    <w:p w14:paraId="5278941F" w14:textId="77777777" w:rsidR="00912AA2" w:rsidRDefault="00912AA2" w:rsidP="006B6E12">
      <w:pPr>
        <w:ind w:right="850"/>
        <w:rPr>
          <w:rFonts w:eastAsia="Calibri"/>
          <w:b/>
          <w:bCs/>
          <w:sz w:val="16"/>
          <w:szCs w:val="16"/>
          <w:u w:val="single"/>
        </w:rPr>
      </w:pPr>
    </w:p>
    <w:p w14:paraId="3BA908F2" w14:textId="77777777" w:rsidR="00912AA2" w:rsidRDefault="00912AA2" w:rsidP="006B6E12">
      <w:pPr>
        <w:ind w:right="850"/>
        <w:rPr>
          <w:rFonts w:eastAsia="Calibri"/>
          <w:b/>
          <w:bCs/>
          <w:sz w:val="16"/>
          <w:szCs w:val="16"/>
          <w:u w:val="single"/>
        </w:rPr>
      </w:pPr>
    </w:p>
    <w:p w14:paraId="5F2E22F5" w14:textId="77777777" w:rsidR="00912AA2" w:rsidRDefault="00912AA2" w:rsidP="006B6E12">
      <w:pPr>
        <w:ind w:right="850"/>
        <w:rPr>
          <w:rFonts w:eastAsia="Calibri"/>
          <w:b/>
          <w:bCs/>
          <w:sz w:val="16"/>
          <w:szCs w:val="16"/>
          <w:u w:val="single"/>
        </w:rPr>
      </w:pPr>
    </w:p>
    <w:p w14:paraId="042B40BE" w14:textId="77777777" w:rsidR="00912AA2" w:rsidRDefault="00912AA2" w:rsidP="006B6E12">
      <w:pPr>
        <w:ind w:right="850"/>
        <w:rPr>
          <w:rFonts w:eastAsia="Calibri"/>
          <w:b/>
          <w:bCs/>
          <w:sz w:val="16"/>
          <w:szCs w:val="16"/>
          <w:u w:val="single"/>
        </w:rPr>
      </w:pPr>
    </w:p>
    <w:p w14:paraId="098D3F48" w14:textId="77777777" w:rsidR="00912AA2" w:rsidRDefault="00912AA2" w:rsidP="006B6E12">
      <w:pPr>
        <w:ind w:right="850"/>
        <w:rPr>
          <w:rFonts w:eastAsia="Calibri"/>
          <w:b/>
          <w:bCs/>
          <w:sz w:val="16"/>
          <w:szCs w:val="16"/>
          <w:u w:val="single"/>
        </w:rPr>
      </w:pPr>
    </w:p>
    <w:p w14:paraId="3526D53C" w14:textId="77777777" w:rsidR="00912AA2" w:rsidRDefault="00912AA2" w:rsidP="006B6E12">
      <w:pPr>
        <w:ind w:right="850"/>
        <w:rPr>
          <w:rFonts w:eastAsia="Calibri"/>
          <w:b/>
          <w:bCs/>
          <w:sz w:val="16"/>
          <w:szCs w:val="16"/>
          <w:u w:val="single"/>
        </w:rPr>
      </w:pPr>
    </w:p>
    <w:p w14:paraId="00CB21C1" w14:textId="77777777" w:rsidR="00912AA2" w:rsidRDefault="00912AA2" w:rsidP="006B6E12">
      <w:pPr>
        <w:ind w:right="850"/>
        <w:rPr>
          <w:rFonts w:eastAsia="Calibri"/>
          <w:b/>
          <w:bCs/>
          <w:sz w:val="16"/>
          <w:szCs w:val="16"/>
          <w:u w:val="single"/>
        </w:rPr>
      </w:pPr>
    </w:p>
    <w:p w14:paraId="5CC75DC0" w14:textId="77777777" w:rsidR="00912AA2" w:rsidRDefault="00912AA2" w:rsidP="006B6E12">
      <w:pPr>
        <w:ind w:right="850"/>
        <w:rPr>
          <w:rFonts w:eastAsia="Calibri"/>
          <w:b/>
          <w:bCs/>
          <w:sz w:val="16"/>
          <w:szCs w:val="16"/>
          <w:u w:val="single"/>
        </w:rPr>
      </w:pPr>
    </w:p>
    <w:p w14:paraId="3F6DCF29" w14:textId="77777777" w:rsidR="00912AA2" w:rsidRDefault="00912AA2" w:rsidP="00912AA2">
      <w:pPr>
        <w:jc w:val="right"/>
        <w:rPr>
          <w:rFonts w:eastAsia="Times New Roman"/>
          <w:b/>
        </w:rPr>
      </w:pPr>
      <w:r w:rsidRPr="00D067AD">
        <w:rPr>
          <w:rFonts w:eastAsia="Times New Roman"/>
          <w:b/>
        </w:rPr>
        <w:lastRenderedPageBreak/>
        <w:t>202</w:t>
      </w:r>
      <w:r>
        <w:rPr>
          <w:rFonts w:eastAsia="Times New Roman"/>
          <w:b/>
        </w:rPr>
        <w:t>6</w:t>
      </w:r>
      <w:r w:rsidRPr="00D067AD">
        <w:rPr>
          <w:rFonts w:eastAsia="Times New Roman"/>
          <w:b/>
        </w:rPr>
        <w:t>-</w:t>
      </w:r>
      <w:r>
        <w:rPr>
          <w:rFonts w:eastAsia="Times New Roman"/>
          <w:b/>
        </w:rPr>
        <w:t>139</w:t>
      </w:r>
    </w:p>
    <w:p w14:paraId="15C05FF4" w14:textId="77777777" w:rsidR="00912AA2" w:rsidRDefault="00912AA2" w:rsidP="006B6E12">
      <w:pPr>
        <w:ind w:right="850"/>
        <w:rPr>
          <w:rFonts w:eastAsia="Calibri"/>
          <w:b/>
          <w:bCs/>
          <w:sz w:val="16"/>
          <w:szCs w:val="16"/>
          <w:u w:val="single"/>
        </w:rPr>
      </w:pPr>
    </w:p>
    <w:p w14:paraId="4B2AAE4E" w14:textId="77777777" w:rsidR="00912AA2" w:rsidRDefault="00912AA2" w:rsidP="006B6E12">
      <w:pPr>
        <w:ind w:right="850"/>
        <w:rPr>
          <w:rFonts w:eastAsia="Calibri"/>
          <w:b/>
          <w:bCs/>
          <w:sz w:val="16"/>
          <w:szCs w:val="16"/>
          <w:u w:val="single"/>
        </w:rPr>
      </w:pPr>
    </w:p>
    <w:p w14:paraId="597044D1" w14:textId="7770F5DD" w:rsidR="006B6E12" w:rsidRPr="00B55895" w:rsidRDefault="006B6E12" w:rsidP="006B6E12">
      <w:pPr>
        <w:ind w:right="850"/>
        <w:rPr>
          <w:rFonts w:eastAsia="Calibri"/>
          <w:sz w:val="16"/>
          <w:szCs w:val="16"/>
        </w:rPr>
      </w:pPr>
      <w:r w:rsidRPr="00B55895">
        <w:rPr>
          <w:rFonts w:eastAsia="Calibri"/>
          <w:b/>
          <w:bCs/>
          <w:sz w:val="16"/>
          <w:szCs w:val="16"/>
          <w:u w:val="single"/>
        </w:rPr>
        <w:t xml:space="preserve">Über Schmitz Cargobull </w:t>
      </w:r>
    </w:p>
    <w:p w14:paraId="430CE41C" w14:textId="77777777" w:rsidR="006B6E12" w:rsidRPr="00B55895" w:rsidRDefault="006B6E12" w:rsidP="006B6E12">
      <w:pPr>
        <w:rPr>
          <w:rFonts w:eastAsia="Times New Roman"/>
          <w:sz w:val="16"/>
          <w:szCs w:val="16"/>
        </w:rPr>
      </w:pPr>
      <w:r w:rsidRPr="00B55895">
        <w:rPr>
          <w:rFonts w:eastAsia="Times New Roman"/>
          <w:sz w:val="16"/>
          <w:szCs w:val="16"/>
        </w:rPr>
        <w:t xml:space="preserve">Schmitz Cargobull ist führender Hersteller von Sattelaufliegern für temperaturgeführte Fracht, General Cargo und Schüttgüter in Europa und Vorreiter bei digitalen Lösungen für Trailer Services und verbesserte Konnektivität. Für den temperaturgeführten Güterverkehr stellt das Unternehmen zudem Transportkältemaschinen für Sattelkühlkoffer her. Mit einem ganzheitlichen Angebot von Finanzierung, Ersatzteilversorgung, Service-Verträgen, Telematiklösungen bis zum Gebrauchtfahrzeughandel unterstützt Schmitz Cargobull seine Kunden bei der Optimierung der Gesamtbetriebskosten (TCO) sowie der digitalen Transformation. </w:t>
      </w:r>
    </w:p>
    <w:p w14:paraId="6097EC5F" w14:textId="77777777" w:rsidR="006B6E12" w:rsidRPr="00B55895" w:rsidRDefault="006B6E12" w:rsidP="006B6E12">
      <w:pPr>
        <w:rPr>
          <w:rFonts w:eastAsia="Times New Roman"/>
          <w:sz w:val="16"/>
          <w:szCs w:val="16"/>
        </w:rPr>
      </w:pPr>
      <w:r w:rsidRPr="00B55895">
        <w:rPr>
          <w:rFonts w:eastAsia="Times New Roman"/>
          <w:sz w:val="16"/>
          <w:szCs w:val="16"/>
          <w:shd w:val="clear" w:color="auto" w:fill="FFFFFF"/>
        </w:rPr>
        <w:t xml:space="preserve">Schmitz Cargobull wurde 1892 im Münsterland (Deutschland) gegründet. Das familiengeführte </w:t>
      </w:r>
      <w:r w:rsidRPr="00B55895">
        <w:rPr>
          <w:rFonts w:eastAsia="Times New Roman"/>
          <w:sz w:val="16"/>
          <w:szCs w:val="16"/>
        </w:rPr>
        <w:t>Unternehmen produziert pro Jahr mit über 6.000 Mitarbeitern rund 50.000 Fahrzeuge und erwirtschaftete</w:t>
      </w:r>
      <w:r w:rsidRPr="00B55895">
        <w:rPr>
          <w:rFonts w:eastAsia="Times New Roman"/>
          <w:sz w:val="16"/>
          <w:szCs w:val="16"/>
          <w:shd w:val="clear" w:color="auto" w:fill="FFFFFF"/>
        </w:rPr>
        <w:t xml:space="preserve"> im Geschäftsjahr 2024/25 einen Umsatz von rund 2,16 Mrd. Euro. Das</w:t>
      </w:r>
      <w:r w:rsidRPr="00B55895">
        <w:rPr>
          <w:rFonts w:eastAsia="Times New Roman"/>
          <w:sz w:val="16"/>
          <w:szCs w:val="16"/>
        </w:rPr>
        <w:t xml:space="preserve"> internationale Produktions-Netzwerk umfasst Werke in Deutschland, Litauen, Spanien, England, Rumänien und der Türkei.</w:t>
      </w:r>
    </w:p>
    <w:p w14:paraId="3F53EF6C" w14:textId="77777777" w:rsidR="006B6E12" w:rsidRPr="00B55895" w:rsidRDefault="006B6E12" w:rsidP="006B6E12">
      <w:pPr>
        <w:ind w:right="283"/>
        <w:rPr>
          <w:rFonts w:eastAsia="Calibri"/>
          <w:b/>
          <w:sz w:val="16"/>
          <w:szCs w:val="16"/>
          <w:u w:val="single"/>
        </w:rPr>
      </w:pPr>
    </w:p>
    <w:p w14:paraId="1214E631" w14:textId="77777777" w:rsidR="006B6E12" w:rsidRPr="00B55895" w:rsidRDefault="006B6E12" w:rsidP="006B6E12">
      <w:pPr>
        <w:ind w:right="283"/>
        <w:rPr>
          <w:rFonts w:eastAsia="Calibri"/>
          <w:b/>
          <w:sz w:val="16"/>
          <w:szCs w:val="16"/>
          <w:u w:val="single"/>
        </w:rPr>
      </w:pPr>
      <w:r w:rsidRPr="00B55895">
        <w:rPr>
          <w:rFonts w:eastAsia="Calibri"/>
          <w:b/>
          <w:sz w:val="16"/>
          <w:szCs w:val="16"/>
          <w:u w:val="single"/>
        </w:rPr>
        <w:t>Das Schmitz Cargobull Presse-Team:</w:t>
      </w:r>
    </w:p>
    <w:p w14:paraId="46CFA51D" w14:textId="77777777" w:rsidR="006B6E12" w:rsidRPr="00B55895" w:rsidRDefault="006B6E12" w:rsidP="006B6E12">
      <w:pPr>
        <w:ind w:right="851"/>
        <w:rPr>
          <w:rFonts w:eastAsia="Calibri"/>
          <w:sz w:val="16"/>
          <w:szCs w:val="24"/>
          <w:lang w:val="sv-SE"/>
        </w:rPr>
      </w:pPr>
      <w:r w:rsidRPr="00B55895">
        <w:rPr>
          <w:rFonts w:eastAsia="Calibri"/>
          <w:sz w:val="16"/>
          <w:szCs w:val="24"/>
          <w:lang w:val="sv-SE"/>
        </w:rPr>
        <w:t>Anna Stuhlmeier</w:t>
      </w:r>
      <w:r w:rsidRPr="00B55895">
        <w:rPr>
          <w:rFonts w:eastAsia="Calibri"/>
          <w:sz w:val="16"/>
          <w:szCs w:val="24"/>
          <w:lang w:val="sv-SE"/>
        </w:rPr>
        <w:tab/>
        <w:t xml:space="preserve">+49 2558 81-1340 I </w:t>
      </w:r>
      <w:hyperlink r:id="rId13" w:history="1">
        <w:r w:rsidRPr="00B55895">
          <w:rPr>
            <w:rFonts w:eastAsia="Calibri"/>
            <w:color w:val="000000"/>
            <w:sz w:val="16"/>
            <w:szCs w:val="24"/>
            <w:u w:val="single"/>
            <w:lang w:val="sv-SE"/>
          </w:rPr>
          <w:t>anna.stuhlmeier@cargobull.com</w:t>
        </w:r>
      </w:hyperlink>
    </w:p>
    <w:p w14:paraId="26FE3608" w14:textId="77777777" w:rsidR="006B6E12" w:rsidRPr="00B55895" w:rsidRDefault="006B6E12" w:rsidP="006B6E12">
      <w:pPr>
        <w:rPr>
          <w:rFonts w:eastAsia="Calibri"/>
          <w:lang w:val="en-US"/>
        </w:rPr>
      </w:pPr>
      <w:r w:rsidRPr="00B55895">
        <w:rPr>
          <w:rFonts w:eastAsia="Calibri"/>
          <w:sz w:val="16"/>
          <w:szCs w:val="24"/>
          <w:lang w:val="nb-NO"/>
        </w:rPr>
        <w:t>Andrea Beckonert</w:t>
      </w:r>
      <w:r w:rsidRPr="00B55895">
        <w:rPr>
          <w:rFonts w:eastAsia="Calibri"/>
          <w:sz w:val="16"/>
          <w:szCs w:val="24"/>
          <w:lang w:val="nb-NO"/>
        </w:rPr>
        <w:tab/>
        <w:t xml:space="preserve">+49 2558 81-1321 I </w:t>
      </w:r>
      <w:hyperlink r:id="rId14" w:history="1">
        <w:r w:rsidRPr="00B55895">
          <w:rPr>
            <w:rFonts w:eastAsia="Calibri"/>
            <w:color w:val="000000"/>
            <w:sz w:val="16"/>
            <w:szCs w:val="24"/>
            <w:u w:val="single"/>
            <w:lang w:val="nb-NO"/>
          </w:rPr>
          <w:t>andrea.beckonert@cargobull.com</w:t>
        </w:r>
      </w:hyperlink>
      <w:r w:rsidRPr="00B55895">
        <w:rPr>
          <w:rFonts w:eastAsia="Calibri"/>
          <w:lang w:val="nb-NO"/>
        </w:rPr>
        <w:br/>
      </w:r>
      <w:r w:rsidRPr="00B55895">
        <w:rPr>
          <w:rFonts w:eastAsia="Calibri"/>
          <w:sz w:val="16"/>
          <w:szCs w:val="24"/>
          <w:lang w:val="nb-NO"/>
        </w:rPr>
        <w:t>Silke Hesener</w:t>
      </w:r>
      <w:r w:rsidRPr="00B55895">
        <w:rPr>
          <w:rFonts w:eastAsia="Calibri"/>
          <w:sz w:val="16"/>
          <w:szCs w:val="24"/>
          <w:lang w:val="nb-NO"/>
        </w:rPr>
        <w:tab/>
        <w:t xml:space="preserve">+49 2558 81-1501 I </w:t>
      </w:r>
      <w:hyperlink r:id="rId15" w:history="1">
        <w:r w:rsidRPr="00B55895">
          <w:rPr>
            <w:rFonts w:eastAsia="Calibri"/>
            <w:color w:val="000000"/>
            <w:sz w:val="16"/>
            <w:szCs w:val="24"/>
            <w:u w:val="single"/>
            <w:lang w:val="nb-NO"/>
          </w:rPr>
          <w:t>silke.hesener@cargobull.com</w:t>
        </w:r>
      </w:hyperlink>
    </w:p>
    <w:p w14:paraId="4177DCB8" w14:textId="0C955F28" w:rsidR="00786421" w:rsidRPr="001D5720" w:rsidRDefault="00786421" w:rsidP="006B6E12">
      <w:pPr>
        <w:ind w:right="850"/>
        <w:rPr>
          <w:sz w:val="20"/>
          <w:lang w:val="en-US"/>
        </w:rPr>
      </w:pPr>
    </w:p>
    <w:sectPr w:rsidR="00786421" w:rsidRPr="001D5720" w:rsidSect="003D63CC">
      <w:headerReference w:type="default" r:id="rId16"/>
      <w:footerReference w:type="even" r:id="rId17"/>
      <w:headerReference w:type="first" r:id="rId18"/>
      <w:footerReference w:type="first" r:id="rId19"/>
      <w:pgSz w:w="11906" w:h="16838" w:code="9"/>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259CF" w14:textId="77777777" w:rsidR="00F735DC" w:rsidRDefault="00F735DC" w:rsidP="00277DFF">
      <w:r>
        <w:separator/>
      </w:r>
    </w:p>
  </w:endnote>
  <w:endnote w:type="continuationSeparator" w:id="0">
    <w:p w14:paraId="0E9DBE4A" w14:textId="77777777" w:rsidR="00F735DC" w:rsidRDefault="00F735DC" w:rsidP="0027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1A40" w14:textId="77777777" w:rsidR="004B5FDC" w:rsidRDefault="004B5FDC">
    <w:pPr>
      <w:pStyle w:val="Fuzeile"/>
    </w:pPr>
    <w:r>
      <w:rPr>
        <w:noProof/>
      </w:rPr>
      <mc:AlternateContent>
        <mc:Choice Requires="wps">
          <w:drawing>
            <wp:anchor distT="0" distB="0" distL="0" distR="0" simplePos="0" relativeHeight="251658243" behindDoc="0" locked="0" layoutInCell="1" allowOverlap="1" wp14:anchorId="7A08E8F4" wp14:editId="42DDBF25">
              <wp:simplePos x="635" y="635"/>
              <wp:positionH relativeFrom="page">
                <wp:align>left</wp:align>
              </wp:positionH>
              <wp:positionV relativeFrom="page">
                <wp:align>bottom</wp:align>
              </wp:positionV>
              <wp:extent cx="443865" cy="443865"/>
              <wp:effectExtent l="0" t="0" r="13970" b="0"/>
              <wp:wrapNone/>
              <wp:docPr id="95517735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0CEE80"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650BEC0E">
            <v:shapetype id="_x0000_t202" coordsize="21600,21600" o:spt="202" path="m,l,21600r21600,l21600,xe" w14:anchorId="7A08E8F4">
              <v:stroke joinstyle="miter"/>
              <v:path gradientshapeok="t" o:connecttype="rect"/>
            </v:shapetype>
            <v:shape id="Textfeld 2"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alt="Nur zur internen Verwendung | For intern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4B5FDC" w:rsidR="004B5FDC" w:rsidP="004B5FDC" w:rsidRDefault="004B5FDC" w14:paraId="6829EDB2" w14:textId="77777777">
                    <w:pPr>
                      <w:rPr>
                        <w:rFonts w:eastAsia="Arial"/>
                        <w:noProof/>
                        <w:color w:val="000000"/>
                        <w:sz w:val="20"/>
                        <w:szCs w:val="20"/>
                      </w:rPr>
                    </w:pPr>
                    <w:r w:rsidRPr="004B5FDC">
                      <w:rPr>
                        <w:rFonts w:eastAsia="Arial"/>
                        <w:noProof/>
                        <w:color w:val="000000"/>
                        <w:sz w:val="20"/>
                        <w:szCs w:val="20"/>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AC00" w14:textId="77777777" w:rsidR="004B5FDC" w:rsidRDefault="004B5FDC">
    <w:pPr>
      <w:pStyle w:val="Fuzeile"/>
    </w:pPr>
    <w:r>
      <w:rPr>
        <w:noProof/>
      </w:rPr>
      <mc:AlternateContent>
        <mc:Choice Requires="wps">
          <w:drawing>
            <wp:anchor distT="0" distB="0" distL="0" distR="0" simplePos="0" relativeHeight="251658242" behindDoc="0" locked="0" layoutInCell="1" allowOverlap="1" wp14:anchorId="69C8B010" wp14:editId="5317405C">
              <wp:simplePos x="635" y="635"/>
              <wp:positionH relativeFrom="page">
                <wp:align>left</wp:align>
              </wp:positionH>
              <wp:positionV relativeFrom="page">
                <wp:align>bottom</wp:align>
              </wp:positionV>
              <wp:extent cx="443865" cy="443865"/>
              <wp:effectExtent l="0" t="0" r="13970" b="0"/>
              <wp:wrapNone/>
              <wp:docPr id="1492619665"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67FEBF"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60A7A06D">
            <v:shapetype id="_x0000_t202" coordsize="21600,21600" o:spt="202" path="m,l,21600r21600,l21600,xe" w14:anchorId="69C8B010">
              <v:stroke joinstyle="miter"/>
              <v:path gradientshapeok="t" o:connecttype="rect"/>
            </v:shapetype>
            <v:shape id="Textfeld 1"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alt="Nur zur internen Verwendung | For intern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textbox style="mso-fit-shape-to-text:t" inset="20pt,0,0,15pt">
                <w:txbxContent>
                  <w:p w:rsidRPr="004B5FDC" w:rsidR="004B5FDC" w:rsidP="004B5FDC" w:rsidRDefault="004B5FDC" w14:paraId="43365E7F" w14:textId="77777777">
                    <w:pPr>
                      <w:rPr>
                        <w:rFonts w:eastAsia="Arial"/>
                        <w:noProof/>
                        <w:color w:val="000000"/>
                        <w:sz w:val="20"/>
                        <w:szCs w:val="20"/>
                      </w:rPr>
                    </w:pPr>
                    <w:r w:rsidRPr="004B5FDC">
                      <w:rPr>
                        <w:rFonts w:eastAsia="Arial"/>
                        <w:noProof/>
                        <w:color w:val="000000"/>
                        <w:sz w:val="20"/>
                        <w:szCs w:val="20"/>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D71C1" w14:textId="77777777" w:rsidR="00F735DC" w:rsidRDefault="00F735DC" w:rsidP="00277DFF">
      <w:r>
        <w:separator/>
      </w:r>
    </w:p>
  </w:footnote>
  <w:footnote w:type="continuationSeparator" w:id="0">
    <w:p w14:paraId="3CF83E4E" w14:textId="77777777" w:rsidR="00F735DC" w:rsidRDefault="00F735DC" w:rsidP="00277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2D77" w14:textId="77777777" w:rsidR="00277DFF" w:rsidRDefault="00277DFF">
    <w:pPr>
      <w:pStyle w:val="Kopfzeile"/>
    </w:pPr>
    <w:r>
      <w:rPr>
        <w:noProof/>
      </w:rPr>
      <w:drawing>
        <wp:anchor distT="0" distB="0" distL="114300" distR="114300" simplePos="0" relativeHeight="251658240" behindDoc="0" locked="1" layoutInCell="1" allowOverlap="1" wp14:anchorId="25A8FF19" wp14:editId="5F4F2345">
          <wp:simplePos x="0" y="0"/>
          <wp:positionH relativeFrom="column">
            <wp:posOffset>2188210</wp:posOffset>
          </wp:positionH>
          <wp:positionV relativeFrom="page">
            <wp:posOffset>298450</wp:posOffset>
          </wp:positionV>
          <wp:extent cx="1791970" cy="749300"/>
          <wp:effectExtent l="0" t="0" r="0" b="0"/>
          <wp:wrapNone/>
          <wp:docPr id="1" name="Grafi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9AFB" w14:textId="77777777" w:rsidR="00277DFF" w:rsidRDefault="00277DFF">
    <w:pPr>
      <w:pStyle w:val="Kopfzeile"/>
    </w:pPr>
    <w:r>
      <w:rPr>
        <w:noProof/>
      </w:rPr>
      <w:drawing>
        <wp:anchor distT="0" distB="0" distL="114300" distR="114300" simplePos="0" relativeHeight="251658241" behindDoc="0" locked="1" layoutInCell="1" allowOverlap="1" wp14:anchorId="64B3C245" wp14:editId="5F30AF79">
          <wp:simplePos x="0" y="0"/>
          <wp:positionH relativeFrom="column">
            <wp:posOffset>2188210</wp:posOffset>
          </wp:positionH>
          <wp:positionV relativeFrom="page">
            <wp:posOffset>298450</wp:posOffset>
          </wp:positionV>
          <wp:extent cx="1791970" cy="74930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C066E"/>
    <w:multiLevelType w:val="hybridMultilevel"/>
    <w:tmpl w:val="9F225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182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20"/>
    <w:rsid w:val="00002AC4"/>
    <w:rsid w:val="00016BE9"/>
    <w:rsid w:val="0002158B"/>
    <w:rsid w:val="000220F6"/>
    <w:rsid w:val="00024B38"/>
    <w:rsid w:val="0003173A"/>
    <w:rsid w:val="0004125F"/>
    <w:rsid w:val="0004228F"/>
    <w:rsid w:val="00053A3B"/>
    <w:rsid w:val="00054950"/>
    <w:rsid w:val="00057F27"/>
    <w:rsid w:val="000628AA"/>
    <w:rsid w:val="00073209"/>
    <w:rsid w:val="00073CAB"/>
    <w:rsid w:val="00082C7E"/>
    <w:rsid w:val="00083C2A"/>
    <w:rsid w:val="00086400"/>
    <w:rsid w:val="000942CC"/>
    <w:rsid w:val="000A208D"/>
    <w:rsid w:val="000A55B9"/>
    <w:rsid w:val="000B01FF"/>
    <w:rsid w:val="000B2AC2"/>
    <w:rsid w:val="000B38F1"/>
    <w:rsid w:val="000B6D86"/>
    <w:rsid w:val="000C0D37"/>
    <w:rsid w:val="000C2D07"/>
    <w:rsid w:val="000C7E5F"/>
    <w:rsid w:val="000F0D3C"/>
    <w:rsid w:val="000F4361"/>
    <w:rsid w:val="0011041D"/>
    <w:rsid w:val="00111056"/>
    <w:rsid w:val="00112157"/>
    <w:rsid w:val="001124E1"/>
    <w:rsid w:val="00116B56"/>
    <w:rsid w:val="00125DC9"/>
    <w:rsid w:val="0014172A"/>
    <w:rsid w:val="00145CD8"/>
    <w:rsid w:val="00146285"/>
    <w:rsid w:val="00146BF8"/>
    <w:rsid w:val="00160488"/>
    <w:rsid w:val="00160DFC"/>
    <w:rsid w:val="00160F43"/>
    <w:rsid w:val="0016355E"/>
    <w:rsid w:val="0017105F"/>
    <w:rsid w:val="00172FC8"/>
    <w:rsid w:val="00180377"/>
    <w:rsid w:val="00180AAF"/>
    <w:rsid w:val="00193BCC"/>
    <w:rsid w:val="00194058"/>
    <w:rsid w:val="00194E52"/>
    <w:rsid w:val="00194FBC"/>
    <w:rsid w:val="001A5C5C"/>
    <w:rsid w:val="001A6B1E"/>
    <w:rsid w:val="001B33BD"/>
    <w:rsid w:val="001B355F"/>
    <w:rsid w:val="001B5526"/>
    <w:rsid w:val="001C0AAC"/>
    <w:rsid w:val="001C0F6E"/>
    <w:rsid w:val="001C2499"/>
    <w:rsid w:val="001C7215"/>
    <w:rsid w:val="001C7D05"/>
    <w:rsid w:val="001D0DA8"/>
    <w:rsid w:val="001D308C"/>
    <w:rsid w:val="001D455E"/>
    <w:rsid w:val="001D5720"/>
    <w:rsid w:val="001D6071"/>
    <w:rsid w:val="001D7198"/>
    <w:rsid w:val="001E39C1"/>
    <w:rsid w:val="001E3D25"/>
    <w:rsid w:val="001E50B3"/>
    <w:rsid w:val="001E56BC"/>
    <w:rsid w:val="001E5EE4"/>
    <w:rsid w:val="001E6E11"/>
    <w:rsid w:val="001E6F8F"/>
    <w:rsid w:val="001F2E94"/>
    <w:rsid w:val="001F6E5C"/>
    <w:rsid w:val="0020789A"/>
    <w:rsid w:val="00214D0A"/>
    <w:rsid w:val="0021779C"/>
    <w:rsid w:val="0022479B"/>
    <w:rsid w:val="00245402"/>
    <w:rsid w:val="00251566"/>
    <w:rsid w:val="00253ECC"/>
    <w:rsid w:val="00254396"/>
    <w:rsid w:val="00257D5C"/>
    <w:rsid w:val="00277DFF"/>
    <w:rsid w:val="00291184"/>
    <w:rsid w:val="002A37B3"/>
    <w:rsid w:val="002A3FC9"/>
    <w:rsid w:val="002A5B20"/>
    <w:rsid w:val="002A5F47"/>
    <w:rsid w:val="002C1F52"/>
    <w:rsid w:val="002C209E"/>
    <w:rsid w:val="002C5893"/>
    <w:rsid w:val="002E25C5"/>
    <w:rsid w:val="002E544D"/>
    <w:rsid w:val="002F43C7"/>
    <w:rsid w:val="00301030"/>
    <w:rsid w:val="00306B18"/>
    <w:rsid w:val="00325502"/>
    <w:rsid w:val="00336B58"/>
    <w:rsid w:val="00337A0D"/>
    <w:rsid w:val="00341902"/>
    <w:rsid w:val="00342AA8"/>
    <w:rsid w:val="003519AD"/>
    <w:rsid w:val="003546BE"/>
    <w:rsid w:val="00360F62"/>
    <w:rsid w:val="00370747"/>
    <w:rsid w:val="003750A4"/>
    <w:rsid w:val="0037734F"/>
    <w:rsid w:val="003836DA"/>
    <w:rsid w:val="00385BAB"/>
    <w:rsid w:val="00395106"/>
    <w:rsid w:val="003B44CC"/>
    <w:rsid w:val="003B4C37"/>
    <w:rsid w:val="003B7DE4"/>
    <w:rsid w:val="003C13DE"/>
    <w:rsid w:val="003C1FCE"/>
    <w:rsid w:val="003D63CC"/>
    <w:rsid w:val="003E0DF0"/>
    <w:rsid w:val="003E38A4"/>
    <w:rsid w:val="003F0A84"/>
    <w:rsid w:val="003F0EC7"/>
    <w:rsid w:val="00402828"/>
    <w:rsid w:val="004117C8"/>
    <w:rsid w:val="00414D8A"/>
    <w:rsid w:val="00452887"/>
    <w:rsid w:val="0046086F"/>
    <w:rsid w:val="0046277F"/>
    <w:rsid w:val="00463B98"/>
    <w:rsid w:val="00467BBB"/>
    <w:rsid w:val="004723B8"/>
    <w:rsid w:val="00485BFE"/>
    <w:rsid w:val="00491B44"/>
    <w:rsid w:val="00491BF1"/>
    <w:rsid w:val="004A35F1"/>
    <w:rsid w:val="004B0AB7"/>
    <w:rsid w:val="004B3896"/>
    <w:rsid w:val="004B3EBF"/>
    <w:rsid w:val="004B5FDC"/>
    <w:rsid w:val="004B7DD8"/>
    <w:rsid w:val="004C1F20"/>
    <w:rsid w:val="004C34D0"/>
    <w:rsid w:val="004C6B0A"/>
    <w:rsid w:val="004C72DD"/>
    <w:rsid w:val="004C7718"/>
    <w:rsid w:val="004D0590"/>
    <w:rsid w:val="004D49FC"/>
    <w:rsid w:val="004D5759"/>
    <w:rsid w:val="004D6CC4"/>
    <w:rsid w:val="004E687A"/>
    <w:rsid w:val="004F0B6D"/>
    <w:rsid w:val="004F4A95"/>
    <w:rsid w:val="004F5A80"/>
    <w:rsid w:val="004F72E0"/>
    <w:rsid w:val="005000E5"/>
    <w:rsid w:val="00503B41"/>
    <w:rsid w:val="005049B9"/>
    <w:rsid w:val="00506509"/>
    <w:rsid w:val="00512E1B"/>
    <w:rsid w:val="00517E9E"/>
    <w:rsid w:val="005227B8"/>
    <w:rsid w:val="0052563B"/>
    <w:rsid w:val="00531DB9"/>
    <w:rsid w:val="00537E2C"/>
    <w:rsid w:val="00542B4B"/>
    <w:rsid w:val="005524E3"/>
    <w:rsid w:val="00564431"/>
    <w:rsid w:val="005665EF"/>
    <w:rsid w:val="00574844"/>
    <w:rsid w:val="005839C7"/>
    <w:rsid w:val="00586E8E"/>
    <w:rsid w:val="00591331"/>
    <w:rsid w:val="00595C8F"/>
    <w:rsid w:val="005B3B04"/>
    <w:rsid w:val="005C593C"/>
    <w:rsid w:val="005C6AD3"/>
    <w:rsid w:val="005D1D07"/>
    <w:rsid w:val="005D471B"/>
    <w:rsid w:val="005D6FD9"/>
    <w:rsid w:val="005E1CD2"/>
    <w:rsid w:val="005F1444"/>
    <w:rsid w:val="005F38EE"/>
    <w:rsid w:val="00600023"/>
    <w:rsid w:val="00610113"/>
    <w:rsid w:val="006143CC"/>
    <w:rsid w:val="00617DFA"/>
    <w:rsid w:val="00622959"/>
    <w:rsid w:val="00632D81"/>
    <w:rsid w:val="00634067"/>
    <w:rsid w:val="0064727F"/>
    <w:rsid w:val="00652C5F"/>
    <w:rsid w:val="00691536"/>
    <w:rsid w:val="006954ED"/>
    <w:rsid w:val="006A12F7"/>
    <w:rsid w:val="006A3D28"/>
    <w:rsid w:val="006B1808"/>
    <w:rsid w:val="006B52C1"/>
    <w:rsid w:val="006B568D"/>
    <w:rsid w:val="006B6E12"/>
    <w:rsid w:val="006C1534"/>
    <w:rsid w:val="006C2A01"/>
    <w:rsid w:val="006C6957"/>
    <w:rsid w:val="006D6D3C"/>
    <w:rsid w:val="006E5E16"/>
    <w:rsid w:val="006F1261"/>
    <w:rsid w:val="006F206C"/>
    <w:rsid w:val="006F7B97"/>
    <w:rsid w:val="007039E5"/>
    <w:rsid w:val="00722BFB"/>
    <w:rsid w:val="00732BD2"/>
    <w:rsid w:val="007369FE"/>
    <w:rsid w:val="00737EA4"/>
    <w:rsid w:val="00741336"/>
    <w:rsid w:val="007456A9"/>
    <w:rsid w:val="00756279"/>
    <w:rsid w:val="00760A83"/>
    <w:rsid w:val="0076504E"/>
    <w:rsid w:val="00771A00"/>
    <w:rsid w:val="00784DE2"/>
    <w:rsid w:val="00786421"/>
    <w:rsid w:val="00786D5B"/>
    <w:rsid w:val="007878A2"/>
    <w:rsid w:val="00794B05"/>
    <w:rsid w:val="00794C23"/>
    <w:rsid w:val="0079611D"/>
    <w:rsid w:val="007B0B36"/>
    <w:rsid w:val="007B504A"/>
    <w:rsid w:val="007B6246"/>
    <w:rsid w:val="007C12E0"/>
    <w:rsid w:val="007C36C4"/>
    <w:rsid w:val="007C6070"/>
    <w:rsid w:val="007D199C"/>
    <w:rsid w:val="007E11A1"/>
    <w:rsid w:val="007F448E"/>
    <w:rsid w:val="008009B2"/>
    <w:rsid w:val="008013A9"/>
    <w:rsid w:val="00802CA1"/>
    <w:rsid w:val="00805616"/>
    <w:rsid w:val="0080619E"/>
    <w:rsid w:val="008070B4"/>
    <w:rsid w:val="00811D88"/>
    <w:rsid w:val="0081518E"/>
    <w:rsid w:val="008273A5"/>
    <w:rsid w:val="00831CD6"/>
    <w:rsid w:val="00832182"/>
    <w:rsid w:val="00842B23"/>
    <w:rsid w:val="008444A8"/>
    <w:rsid w:val="00857C4C"/>
    <w:rsid w:val="0086010D"/>
    <w:rsid w:val="0087426E"/>
    <w:rsid w:val="0088309A"/>
    <w:rsid w:val="00895782"/>
    <w:rsid w:val="00896D74"/>
    <w:rsid w:val="008A1117"/>
    <w:rsid w:val="008A6B11"/>
    <w:rsid w:val="008B75FB"/>
    <w:rsid w:val="008C0607"/>
    <w:rsid w:val="008D2A9E"/>
    <w:rsid w:val="008E09EC"/>
    <w:rsid w:val="008E1BB4"/>
    <w:rsid w:val="008E4E7E"/>
    <w:rsid w:val="008F4CF5"/>
    <w:rsid w:val="00901AA4"/>
    <w:rsid w:val="00902DA4"/>
    <w:rsid w:val="00906942"/>
    <w:rsid w:val="00912AA2"/>
    <w:rsid w:val="00921140"/>
    <w:rsid w:val="009211D4"/>
    <w:rsid w:val="00924593"/>
    <w:rsid w:val="00930218"/>
    <w:rsid w:val="009326D6"/>
    <w:rsid w:val="00933C98"/>
    <w:rsid w:val="00944E89"/>
    <w:rsid w:val="009513F9"/>
    <w:rsid w:val="00955EE7"/>
    <w:rsid w:val="00955F1F"/>
    <w:rsid w:val="00961152"/>
    <w:rsid w:val="009647E7"/>
    <w:rsid w:val="009678D4"/>
    <w:rsid w:val="00975421"/>
    <w:rsid w:val="00982E4C"/>
    <w:rsid w:val="00983DDE"/>
    <w:rsid w:val="00992EB1"/>
    <w:rsid w:val="009A65EB"/>
    <w:rsid w:val="009B5601"/>
    <w:rsid w:val="009C054D"/>
    <w:rsid w:val="009C4320"/>
    <w:rsid w:val="009D092C"/>
    <w:rsid w:val="009D7D3C"/>
    <w:rsid w:val="009E5672"/>
    <w:rsid w:val="00A01208"/>
    <w:rsid w:val="00A04078"/>
    <w:rsid w:val="00A06062"/>
    <w:rsid w:val="00A10CC9"/>
    <w:rsid w:val="00A13BA6"/>
    <w:rsid w:val="00A20ACA"/>
    <w:rsid w:val="00A245F6"/>
    <w:rsid w:val="00A246DE"/>
    <w:rsid w:val="00A310EF"/>
    <w:rsid w:val="00A33AB5"/>
    <w:rsid w:val="00A3451D"/>
    <w:rsid w:val="00A3541C"/>
    <w:rsid w:val="00A41A18"/>
    <w:rsid w:val="00A46CC0"/>
    <w:rsid w:val="00A51E8B"/>
    <w:rsid w:val="00A61B8C"/>
    <w:rsid w:val="00A70142"/>
    <w:rsid w:val="00A7346A"/>
    <w:rsid w:val="00A75102"/>
    <w:rsid w:val="00A764EA"/>
    <w:rsid w:val="00A92BA9"/>
    <w:rsid w:val="00A95A61"/>
    <w:rsid w:val="00AB2D27"/>
    <w:rsid w:val="00AB50BE"/>
    <w:rsid w:val="00AD0C45"/>
    <w:rsid w:val="00AD1CCF"/>
    <w:rsid w:val="00AD2100"/>
    <w:rsid w:val="00AD251F"/>
    <w:rsid w:val="00AD3BC6"/>
    <w:rsid w:val="00AE04DE"/>
    <w:rsid w:val="00AF3597"/>
    <w:rsid w:val="00AF4197"/>
    <w:rsid w:val="00AF4F85"/>
    <w:rsid w:val="00B0217E"/>
    <w:rsid w:val="00B05397"/>
    <w:rsid w:val="00B13C3F"/>
    <w:rsid w:val="00B15358"/>
    <w:rsid w:val="00B15B2A"/>
    <w:rsid w:val="00B16661"/>
    <w:rsid w:val="00B171AD"/>
    <w:rsid w:val="00B22294"/>
    <w:rsid w:val="00B23806"/>
    <w:rsid w:val="00B24CF9"/>
    <w:rsid w:val="00B27D69"/>
    <w:rsid w:val="00B431B3"/>
    <w:rsid w:val="00B43E76"/>
    <w:rsid w:val="00B459A7"/>
    <w:rsid w:val="00B472A0"/>
    <w:rsid w:val="00B531B3"/>
    <w:rsid w:val="00B5334B"/>
    <w:rsid w:val="00B6732A"/>
    <w:rsid w:val="00B76E69"/>
    <w:rsid w:val="00B806FB"/>
    <w:rsid w:val="00B82D80"/>
    <w:rsid w:val="00B83B48"/>
    <w:rsid w:val="00B84837"/>
    <w:rsid w:val="00B84BEE"/>
    <w:rsid w:val="00B855B2"/>
    <w:rsid w:val="00B9193E"/>
    <w:rsid w:val="00B93628"/>
    <w:rsid w:val="00BA505C"/>
    <w:rsid w:val="00BB0654"/>
    <w:rsid w:val="00BB254F"/>
    <w:rsid w:val="00BC3089"/>
    <w:rsid w:val="00BC4064"/>
    <w:rsid w:val="00BD048D"/>
    <w:rsid w:val="00BD1BAF"/>
    <w:rsid w:val="00BD33E5"/>
    <w:rsid w:val="00BD35B0"/>
    <w:rsid w:val="00BD65E8"/>
    <w:rsid w:val="00BD7264"/>
    <w:rsid w:val="00C016B9"/>
    <w:rsid w:val="00C11E68"/>
    <w:rsid w:val="00C253C0"/>
    <w:rsid w:val="00C278F4"/>
    <w:rsid w:val="00C30439"/>
    <w:rsid w:val="00C3757D"/>
    <w:rsid w:val="00C4686E"/>
    <w:rsid w:val="00C500AB"/>
    <w:rsid w:val="00C50D6F"/>
    <w:rsid w:val="00C569BE"/>
    <w:rsid w:val="00C56B70"/>
    <w:rsid w:val="00C635DD"/>
    <w:rsid w:val="00C678B5"/>
    <w:rsid w:val="00C745BE"/>
    <w:rsid w:val="00C75459"/>
    <w:rsid w:val="00C81751"/>
    <w:rsid w:val="00C81DC0"/>
    <w:rsid w:val="00C83E33"/>
    <w:rsid w:val="00C964A2"/>
    <w:rsid w:val="00CA0C78"/>
    <w:rsid w:val="00CA1E21"/>
    <w:rsid w:val="00CA2437"/>
    <w:rsid w:val="00CA24D7"/>
    <w:rsid w:val="00CA2935"/>
    <w:rsid w:val="00CA675C"/>
    <w:rsid w:val="00CB32B5"/>
    <w:rsid w:val="00CB6196"/>
    <w:rsid w:val="00CB7008"/>
    <w:rsid w:val="00CC5E98"/>
    <w:rsid w:val="00CD44C7"/>
    <w:rsid w:val="00CE3C56"/>
    <w:rsid w:val="00CE6D1C"/>
    <w:rsid w:val="00D00261"/>
    <w:rsid w:val="00D02FCF"/>
    <w:rsid w:val="00D0681B"/>
    <w:rsid w:val="00D11554"/>
    <w:rsid w:val="00D12215"/>
    <w:rsid w:val="00D13FAA"/>
    <w:rsid w:val="00D150F3"/>
    <w:rsid w:val="00D23629"/>
    <w:rsid w:val="00D238B1"/>
    <w:rsid w:val="00D5074C"/>
    <w:rsid w:val="00D51630"/>
    <w:rsid w:val="00D611F5"/>
    <w:rsid w:val="00D64C0D"/>
    <w:rsid w:val="00D7027D"/>
    <w:rsid w:val="00D70A27"/>
    <w:rsid w:val="00D7470D"/>
    <w:rsid w:val="00D8155C"/>
    <w:rsid w:val="00DA4645"/>
    <w:rsid w:val="00DB10BF"/>
    <w:rsid w:val="00DB2000"/>
    <w:rsid w:val="00DB5497"/>
    <w:rsid w:val="00DC57BD"/>
    <w:rsid w:val="00DC6DB6"/>
    <w:rsid w:val="00DD1A06"/>
    <w:rsid w:val="00DD3BE2"/>
    <w:rsid w:val="00DD474A"/>
    <w:rsid w:val="00DE01C4"/>
    <w:rsid w:val="00DE3935"/>
    <w:rsid w:val="00DE604C"/>
    <w:rsid w:val="00DE7C23"/>
    <w:rsid w:val="00DF0E9E"/>
    <w:rsid w:val="00DF39CE"/>
    <w:rsid w:val="00E022EE"/>
    <w:rsid w:val="00E15CDA"/>
    <w:rsid w:val="00E20A55"/>
    <w:rsid w:val="00E20AA2"/>
    <w:rsid w:val="00E30128"/>
    <w:rsid w:val="00E3073F"/>
    <w:rsid w:val="00E31CCC"/>
    <w:rsid w:val="00E432A2"/>
    <w:rsid w:val="00E4335D"/>
    <w:rsid w:val="00E47B64"/>
    <w:rsid w:val="00E50743"/>
    <w:rsid w:val="00E5470E"/>
    <w:rsid w:val="00E5740E"/>
    <w:rsid w:val="00E6520E"/>
    <w:rsid w:val="00E66F60"/>
    <w:rsid w:val="00E70F6E"/>
    <w:rsid w:val="00E72586"/>
    <w:rsid w:val="00E81837"/>
    <w:rsid w:val="00E90136"/>
    <w:rsid w:val="00E90F55"/>
    <w:rsid w:val="00E94D25"/>
    <w:rsid w:val="00EA139C"/>
    <w:rsid w:val="00EA3F18"/>
    <w:rsid w:val="00EA746D"/>
    <w:rsid w:val="00EC1941"/>
    <w:rsid w:val="00EC3776"/>
    <w:rsid w:val="00EE135B"/>
    <w:rsid w:val="00EE2039"/>
    <w:rsid w:val="00EF73AF"/>
    <w:rsid w:val="00F000AA"/>
    <w:rsid w:val="00F02009"/>
    <w:rsid w:val="00F0786A"/>
    <w:rsid w:val="00F11ADC"/>
    <w:rsid w:val="00F12D22"/>
    <w:rsid w:val="00F16B1A"/>
    <w:rsid w:val="00F21B9D"/>
    <w:rsid w:val="00F22C06"/>
    <w:rsid w:val="00F304D3"/>
    <w:rsid w:val="00F356DD"/>
    <w:rsid w:val="00F361C9"/>
    <w:rsid w:val="00F4044F"/>
    <w:rsid w:val="00F42593"/>
    <w:rsid w:val="00F55C90"/>
    <w:rsid w:val="00F564C1"/>
    <w:rsid w:val="00F5659A"/>
    <w:rsid w:val="00F578F7"/>
    <w:rsid w:val="00F60A39"/>
    <w:rsid w:val="00F60F11"/>
    <w:rsid w:val="00F611E5"/>
    <w:rsid w:val="00F735DC"/>
    <w:rsid w:val="00F7749E"/>
    <w:rsid w:val="00F82B1C"/>
    <w:rsid w:val="00F878F9"/>
    <w:rsid w:val="00F925A1"/>
    <w:rsid w:val="00FA0266"/>
    <w:rsid w:val="00FA1249"/>
    <w:rsid w:val="00FA19E8"/>
    <w:rsid w:val="00FB5C81"/>
    <w:rsid w:val="00FB7094"/>
    <w:rsid w:val="00FE4840"/>
    <w:rsid w:val="00FF0261"/>
    <w:rsid w:val="00FF0A60"/>
    <w:rsid w:val="026619A9"/>
    <w:rsid w:val="0443EC3D"/>
    <w:rsid w:val="044907F9"/>
    <w:rsid w:val="0516219A"/>
    <w:rsid w:val="071994F6"/>
    <w:rsid w:val="07BFD045"/>
    <w:rsid w:val="08865043"/>
    <w:rsid w:val="0AB2F67D"/>
    <w:rsid w:val="0F2348C8"/>
    <w:rsid w:val="108044BE"/>
    <w:rsid w:val="1101AED2"/>
    <w:rsid w:val="111A0650"/>
    <w:rsid w:val="1267AC19"/>
    <w:rsid w:val="1323148D"/>
    <w:rsid w:val="14562744"/>
    <w:rsid w:val="1578AC36"/>
    <w:rsid w:val="15F2096E"/>
    <w:rsid w:val="15FF06B5"/>
    <w:rsid w:val="1703FCA1"/>
    <w:rsid w:val="1728A63C"/>
    <w:rsid w:val="18C76C65"/>
    <w:rsid w:val="1968C174"/>
    <w:rsid w:val="1A1CD9FE"/>
    <w:rsid w:val="1CD0217C"/>
    <w:rsid w:val="1DF874F4"/>
    <w:rsid w:val="1EC187A1"/>
    <w:rsid w:val="213ACB3A"/>
    <w:rsid w:val="21F6C94D"/>
    <w:rsid w:val="220C5F11"/>
    <w:rsid w:val="22384B9D"/>
    <w:rsid w:val="23926E8F"/>
    <w:rsid w:val="23B585CE"/>
    <w:rsid w:val="24FCA0C2"/>
    <w:rsid w:val="2538B881"/>
    <w:rsid w:val="255D2B33"/>
    <w:rsid w:val="2596FA34"/>
    <w:rsid w:val="26D1A2DF"/>
    <w:rsid w:val="2A467857"/>
    <w:rsid w:val="2B728F47"/>
    <w:rsid w:val="2BCEB8DF"/>
    <w:rsid w:val="2CDF1DB9"/>
    <w:rsid w:val="316F1C62"/>
    <w:rsid w:val="318023CD"/>
    <w:rsid w:val="3314DDCE"/>
    <w:rsid w:val="337F0446"/>
    <w:rsid w:val="33D60926"/>
    <w:rsid w:val="33E7EC6A"/>
    <w:rsid w:val="33FC4E24"/>
    <w:rsid w:val="36CCF6DA"/>
    <w:rsid w:val="373341D0"/>
    <w:rsid w:val="38A7E5C3"/>
    <w:rsid w:val="38AD41C3"/>
    <w:rsid w:val="3ADDB7F8"/>
    <w:rsid w:val="3C28A4D8"/>
    <w:rsid w:val="3C7578DA"/>
    <w:rsid w:val="3CF2C5AD"/>
    <w:rsid w:val="3D4EA91F"/>
    <w:rsid w:val="3EBD3861"/>
    <w:rsid w:val="41037D70"/>
    <w:rsid w:val="43283CD9"/>
    <w:rsid w:val="45D4BC5D"/>
    <w:rsid w:val="476E994B"/>
    <w:rsid w:val="4802DB1A"/>
    <w:rsid w:val="49CD1FE8"/>
    <w:rsid w:val="4A21A9AF"/>
    <w:rsid w:val="4A8AFB47"/>
    <w:rsid w:val="4AC5DD2E"/>
    <w:rsid w:val="4ACDFDBC"/>
    <w:rsid w:val="4D023DB1"/>
    <w:rsid w:val="4EEF21BC"/>
    <w:rsid w:val="50D83F27"/>
    <w:rsid w:val="5254904A"/>
    <w:rsid w:val="5323E261"/>
    <w:rsid w:val="534147A4"/>
    <w:rsid w:val="54863CED"/>
    <w:rsid w:val="54C40DE1"/>
    <w:rsid w:val="56A67230"/>
    <w:rsid w:val="59F47F2A"/>
    <w:rsid w:val="5A6A102F"/>
    <w:rsid w:val="5A7A513C"/>
    <w:rsid w:val="5B74EC2D"/>
    <w:rsid w:val="5BBC3F01"/>
    <w:rsid w:val="5C4F3D98"/>
    <w:rsid w:val="5CB8AE56"/>
    <w:rsid w:val="5D736A59"/>
    <w:rsid w:val="5E688EAE"/>
    <w:rsid w:val="5EDCE591"/>
    <w:rsid w:val="6170E5FF"/>
    <w:rsid w:val="62053753"/>
    <w:rsid w:val="635729EE"/>
    <w:rsid w:val="63955DDB"/>
    <w:rsid w:val="65F36F9D"/>
    <w:rsid w:val="67BA6A84"/>
    <w:rsid w:val="6A8318E0"/>
    <w:rsid w:val="6C7544E4"/>
    <w:rsid w:val="6D2EB44B"/>
    <w:rsid w:val="6D6A9218"/>
    <w:rsid w:val="6F145EE2"/>
    <w:rsid w:val="6F74F93E"/>
    <w:rsid w:val="701A51B3"/>
    <w:rsid w:val="763FEB63"/>
    <w:rsid w:val="7654A4DE"/>
    <w:rsid w:val="76F3C16C"/>
    <w:rsid w:val="787F56F7"/>
    <w:rsid w:val="79F80B34"/>
    <w:rsid w:val="7A49977C"/>
    <w:rsid w:val="7B777D50"/>
    <w:rsid w:val="7C9A9BC9"/>
    <w:rsid w:val="7CF7014E"/>
    <w:rsid w:val="7D63E75B"/>
    <w:rsid w:val="7DCB0EF9"/>
    <w:rsid w:val="7E8935C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85D6A"/>
  <w15:chartTrackingRefBased/>
  <w15:docId w15:val="{6BDA8475-5773-4E39-A4D1-33423719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5720"/>
    <w:rPr>
      <w:sz w:val="22"/>
      <w:szCs w:val="22"/>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Kopfzeile">
    <w:name w:val="header"/>
    <w:basedOn w:val="Standard"/>
    <w:link w:val="KopfzeileZchn"/>
    <w:uiPriority w:val="99"/>
    <w:unhideWhenUsed/>
    <w:rsid w:val="00277DFF"/>
    <w:pPr>
      <w:tabs>
        <w:tab w:val="center" w:pos="4536"/>
        <w:tab w:val="right" w:pos="9072"/>
      </w:tabs>
    </w:pPr>
  </w:style>
  <w:style w:type="character" w:customStyle="1" w:styleId="KopfzeileZchn">
    <w:name w:val="Kopfzeile Zchn"/>
    <w:basedOn w:val="Absatz-Standardschriftart"/>
    <w:link w:val="Kopfzeile"/>
    <w:uiPriority w:val="99"/>
    <w:rsid w:val="00277DFF"/>
    <w:rPr>
      <w:sz w:val="22"/>
      <w:szCs w:val="22"/>
    </w:rPr>
  </w:style>
  <w:style w:type="paragraph" w:styleId="Fuzeile">
    <w:name w:val="footer"/>
    <w:basedOn w:val="Standard"/>
    <w:link w:val="FuzeileZchn"/>
    <w:uiPriority w:val="99"/>
    <w:unhideWhenUsed/>
    <w:rsid w:val="00277DFF"/>
    <w:pPr>
      <w:tabs>
        <w:tab w:val="center" w:pos="4536"/>
        <w:tab w:val="right" w:pos="9072"/>
      </w:tabs>
    </w:pPr>
  </w:style>
  <w:style w:type="character" w:customStyle="1" w:styleId="FuzeileZchn">
    <w:name w:val="Fußzeile Zchn"/>
    <w:basedOn w:val="Absatz-Standardschriftart"/>
    <w:link w:val="Fuzeile"/>
    <w:uiPriority w:val="99"/>
    <w:rsid w:val="00277DFF"/>
    <w:rPr>
      <w:sz w:val="22"/>
      <w:szCs w:val="22"/>
    </w:rPr>
  </w:style>
  <w:style w:type="paragraph" w:styleId="StandardWeb">
    <w:name w:val="Normal (Web)"/>
    <w:basedOn w:val="Standard"/>
    <w:uiPriority w:val="99"/>
    <w:semiHidden/>
    <w:unhideWhenUsed/>
    <w:rsid w:val="001D5720"/>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paragraph">
    <w:name w:val="paragraph"/>
    <w:basedOn w:val="Standard"/>
    <w:rsid w:val="001D5720"/>
    <w:pPr>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1D5720"/>
    <w:rPr>
      <w:color w:val="0000FF"/>
      <w:u w:val="single"/>
    </w:rPr>
  </w:style>
  <w:style w:type="paragraph" w:styleId="berarbeitung">
    <w:name w:val="Revision"/>
    <w:hidden/>
    <w:uiPriority w:val="99"/>
    <w:semiHidden/>
    <w:rsid w:val="00794C23"/>
    <w:rPr>
      <w:sz w:val="22"/>
      <w:szCs w:val="22"/>
    </w:rPr>
  </w:style>
  <w:style w:type="character" w:customStyle="1" w:styleId="CommentReference1">
    <w:name w:val="Comment Reference1"/>
    <w:basedOn w:val="Absatz-Standardschriftart"/>
    <w:uiPriority w:val="99"/>
    <w:semiHidden/>
    <w:unhideWhenUsed/>
    <w:rsid w:val="00DE3935"/>
    <w:rPr>
      <w:sz w:val="16"/>
      <w:szCs w:val="16"/>
    </w:rPr>
  </w:style>
  <w:style w:type="paragraph" w:customStyle="1" w:styleId="CommentText1">
    <w:name w:val="Comment Text1"/>
    <w:basedOn w:val="Standard"/>
    <w:link w:val="CommentTextChar"/>
    <w:uiPriority w:val="99"/>
    <w:unhideWhenUsed/>
    <w:rsid w:val="00DE3935"/>
    <w:rPr>
      <w:sz w:val="20"/>
      <w:szCs w:val="20"/>
    </w:rPr>
  </w:style>
  <w:style w:type="character" w:customStyle="1" w:styleId="CommentTextChar">
    <w:name w:val="Comment Text Char"/>
    <w:basedOn w:val="Absatz-Standardschriftart"/>
    <w:link w:val="CommentText1"/>
    <w:uiPriority w:val="99"/>
    <w:rsid w:val="00DE3935"/>
  </w:style>
  <w:style w:type="paragraph" w:customStyle="1" w:styleId="CommentSubject1">
    <w:name w:val="Comment Subject1"/>
    <w:basedOn w:val="CommentText1"/>
    <w:next w:val="CommentText1"/>
    <w:link w:val="CommentSubjectChar"/>
    <w:uiPriority w:val="99"/>
    <w:semiHidden/>
    <w:unhideWhenUsed/>
    <w:rsid w:val="00DE3935"/>
    <w:rPr>
      <w:b/>
      <w:bCs/>
    </w:rPr>
  </w:style>
  <w:style w:type="character" w:customStyle="1" w:styleId="CommentSubjectChar">
    <w:name w:val="Comment Subject Char"/>
    <w:basedOn w:val="CommentTextChar"/>
    <w:link w:val="CommentSubject1"/>
    <w:uiPriority w:val="99"/>
    <w:semiHidden/>
    <w:rsid w:val="00DE3935"/>
    <w:rPr>
      <w:b/>
      <w:bCs/>
    </w:rPr>
  </w:style>
  <w:style w:type="character" w:styleId="Erwhnung">
    <w:name w:val="Mention"/>
    <w:basedOn w:val="Absatz-Standardschriftart"/>
    <w:uiPriority w:val="99"/>
    <w:unhideWhenUsed/>
    <w:rsid w:val="0087426E"/>
    <w:rPr>
      <w:color w:val="2B579A"/>
      <w:shd w:val="clear" w:color="auto" w:fill="E1DFDD"/>
    </w:rPr>
  </w:style>
  <w:style w:type="paragraph" w:customStyle="1" w:styleId="CommentText">
    <w:name w:val="Comment Text"/>
    <w:basedOn w:val="Standard"/>
    <w:link w:val="CommentTextChar1"/>
    <w:uiPriority w:val="99"/>
    <w:semiHidden/>
    <w:unhideWhenUsed/>
    <w:rPr>
      <w:sz w:val="20"/>
      <w:szCs w:val="20"/>
    </w:rPr>
  </w:style>
  <w:style w:type="character" w:customStyle="1" w:styleId="CommentTextChar1">
    <w:name w:val="Comment Text Char1"/>
    <w:basedOn w:val="Absatz-Standardschriftart"/>
    <w:link w:val="CommentText"/>
    <w:uiPriority w:val="99"/>
    <w:semiHidden/>
  </w:style>
  <w:style w:type="character" w:customStyle="1" w:styleId="CommentReference">
    <w:name w:val="Comment Reference"/>
    <w:basedOn w:val="Absatz-Standardschriftart"/>
    <w:uiPriority w:val="99"/>
    <w:semiHidden/>
    <w:unhideWhenUsed/>
    <w:rPr>
      <w:sz w:val="16"/>
      <w:szCs w:val="16"/>
    </w:rPr>
  </w:style>
  <w:style w:type="paragraph" w:customStyle="1" w:styleId="CommentText2">
    <w:name w:val="Comment Text2"/>
    <w:basedOn w:val="Standard"/>
    <w:uiPriority w:val="99"/>
    <w:semiHidden/>
    <w:unhideWhenUsed/>
    <w:rsid w:val="004A35F1"/>
    <w:rPr>
      <w:sz w:val="20"/>
      <w:szCs w:val="20"/>
    </w:rPr>
  </w:style>
  <w:style w:type="character" w:customStyle="1" w:styleId="CommentReference2">
    <w:name w:val="Comment Reference2"/>
    <w:basedOn w:val="Absatz-Standardschriftart"/>
    <w:uiPriority w:val="99"/>
    <w:semiHidden/>
    <w:unhideWhenUsed/>
    <w:rsid w:val="004A35F1"/>
    <w:rPr>
      <w:sz w:val="16"/>
      <w:szCs w:val="16"/>
    </w:rPr>
  </w:style>
  <w:style w:type="character" w:styleId="Kommentarzeichen">
    <w:name w:val="annotation reference"/>
    <w:basedOn w:val="Absatz-Standardschriftart"/>
    <w:uiPriority w:val="99"/>
    <w:semiHidden/>
    <w:unhideWhenUsed/>
    <w:rsid w:val="002A37B3"/>
    <w:rPr>
      <w:sz w:val="16"/>
      <w:szCs w:val="16"/>
    </w:rPr>
  </w:style>
  <w:style w:type="paragraph" w:styleId="Kommentartext">
    <w:name w:val="annotation text"/>
    <w:basedOn w:val="Standard"/>
    <w:link w:val="KommentartextZchn"/>
    <w:uiPriority w:val="99"/>
    <w:unhideWhenUsed/>
    <w:rsid w:val="002A37B3"/>
    <w:rPr>
      <w:sz w:val="20"/>
      <w:szCs w:val="20"/>
    </w:rPr>
  </w:style>
  <w:style w:type="character" w:customStyle="1" w:styleId="KommentartextZchn">
    <w:name w:val="Kommentartext Zchn"/>
    <w:basedOn w:val="Absatz-Standardschriftart"/>
    <w:link w:val="Kommentartext"/>
    <w:uiPriority w:val="99"/>
    <w:rsid w:val="002A37B3"/>
  </w:style>
  <w:style w:type="paragraph" w:styleId="Kommentarthema">
    <w:name w:val="annotation subject"/>
    <w:basedOn w:val="Kommentartext"/>
    <w:next w:val="Kommentartext"/>
    <w:link w:val="KommentarthemaZchn"/>
    <w:uiPriority w:val="99"/>
    <w:semiHidden/>
    <w:unhideWhenUsed/>
    <w:rsid w:val="002A37B3"/>
    <w:rPr>
      <w:b/>
      <w:bCs/>
    </w:rPr>
  </w:style>
  <w:style w:type="character" w:customStyle="1" w:styleId="KommentarthemaZchn">
    <w:name w:val="Kommentarthema Zchn"/>
    <w:basedOn w:val="KommentartextZchn"/>
    <w:link w:val="Kommentarthema"/>
    <w:uiPriority w:val="99"/>
    <w:semiHidden/>
    <w:rsid w:val="002A37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na.stuhlmeier@cargobul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ilke.hesener@cargobull.com" TargetMode="External"/><Relationship Id="rId23" Type="http://schemas.microsoft.com/office/2020/10/relationships/intelligence" Target="intelligence2.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ndrea.beckonert@cargobull.com" TargetMode="Externa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onea\AppData\Local\Temp\Templafy\WordVsto\eqbgwoba.dotx" TargetMode="External"/></Relationships>
</file>

<file path=word/documenttasks/documenttasks1.xml><?xml version="1.0" encoding="utf-8"?>
<t:Tasks xmlns:t="http://schemas.microsoft.com/office/tasks/2019/documenttasks" xmlns:oel="http://schemas.microsoft.com/office/2019/extlst">
  <t:Task id="{7E4ED4B6-A627-48C7-B467-34DA1A00E933}">
    <t:Anchor>
      <t:Comment id="17032109"/>
    </t:Anchor>
    <t:History>
      <t:Event id="{147CB3E0-874A-45DE-9866-8C580FBB4CA7}" time="2026-08-07T15:50:31.803Z">
        <t:Attribution userId="S::inke.kruppa@cargobull.com::b44e5f78-8175-48ff-aaa8-913e9ae9d87a" userProvider="AD" userName="Kruppa, Inke"/>
        <t:Anchor>
          <t:Comment id="309405485"/>
        </t:Anchor>
        <t:Create/>
      </t:Event>
      <t:Event id="{3544B61C-4580-44B0-9B24-0C892E27AA88}" time="2026-08-07T15:50:31.803Z">
        <t:Attribution userId="S::inke.kruppa@cargobull.com::b44e5f78-8175-48ff-aaa8-913e9ae9d87a" userProvider="AD" userName="Kruppa, Inke"/>
        <t:Anchor>
          <t:Comment id="309405485"/>
        </t:Anchor>
        <t:Assign userId="S::Emily.Resing@cargobull.com::b160bb52-99f3-47cb-a8aa-0e9bf5725209" userProvider="AD" userName="Resing, Emily"/>
      </t:Event>
      <t:Event id="{2EA05780-1ABE-44EB-9023-1DD37E68427A}" time="2026-08-07T15:50:31.803Z">
        <t:Attribution userId="S::inke.kruppa@cargobull.com::b44e5f78-8175-48ff-aaa8-913e9ae9d87a" userProvider="AD" userName="Kruppa, Inke"/>
        <t:Anchor>
          <t:Comment id="309405485"/>
        </t:Anchor>
        <t:SetTitle title="@Resing, Emily Nutzungsanalyse haben wir doch auch auf der Stationswand - rauslassen?"/>
      </t:Event>
      <t:Event id="{4D74939D-D98B-4D1B-AD72-43E92CEDB7D1}" time="2026-08-12T09:31:29.979Z">
        <t:Attribution userId="S::annika.borgmann@cargobull.com::5b3c192f-9159-454f-aeef-b273cf267eba" userProvider="AD" userName="Borgmann, Annika"/>
        <t:Progress percentComplete="100"/>
      </t:Event>
    </t:History>
  </t:Task>
</t:Task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lanco Document","templateDescription":"","enableDocumentContentUpdater":fals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Agenturtyp xmlns="eff78291-878b-4b89-b7ce-1f0fb35eb3d8">Full Service</Agenturtyp>
    <TaxCatchAll xmlns="0368996d-84e6-4afa-a7af-a0c5a6da0e28" xsi:nil="true"/>
    <OffeneFragenvomReferenten xmlns="eff78291-878b-4b89-b7ce-1f0fb35eb3d8" xsi:nil="true"/>
    <lcf76f155ced4ddcb4097134ff3c332f xmlns="eff78291-878b-4b89-b7ce-1f0fb35eb3d8">
      <Terms xmlns="http://schemas.microsoft.com/office/infopath/2007/PartnerControls"/>
    </lcf76f155ced4ddcb4097134ff3c332f>
    <SharedWithUsers xmlns="3f5fa72f-620d-44a1-9576-9387b535153b">
      <UserInfo>
        <DisplayName>Hesener, Silke</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1C12EAD8-D07A-46FE-8F74-E29CF20C7C1E}">
  <ds:schemaRefs/>
</ds:datastoreItem>
</file>

<file path=customXml/itemProps2.xml><?xml version="1.0" encoding="utf-8"?>
<ds:datastoreItem xmlns:ds="http://schemas.openxmlformats.org/officeDocument/2006/customXml" ds:itemID="{C13F4F11-8778-4C0B-8C14-11126F718FAE}">
  <ds:schemaRefs>
    <ds:schemaRef ds:uri="http://schemas.microsoft.com/office/2006/metadata/properties"/>
    <ds:schemaRef ds:uri="http://schemas.microsoft.com/office/infopath/2007/PartnerControls"/>
    <ds:schemaRef ds:uri="eff78291-878b-4b89-b7ce-1f0fb35eb3d8"/>
    <ds:schemaRef ds:uri="0368996d-84e6-4afa-a7af-a0c5a6da0e28"/>
    <ds:schemaRef ds:uri="3f5fa72f-620d-44a1-9576-9387b535153b"/>
  </ds:schemaRefs>
</ds:datastoreItem>
</file>

<file path=customXml/itemProps3.xml><?xml version="1.0" encoding="utf-8"?>
<ds:datastoreItem xmlns:ds="http://schemas.openxmlformats.org/officeDocument/2006/customXml" ds:itemID="{4BA61D38-0A62-40EC-8B22-0A45BAC44D02}">
  <ds:schemaRefs>
    <ds:schemaRef ds:uri="http://schemas.microsoft.com/sharepoint/v3/contenttype/forms"/>
  </ds:schemaRefs>
</ds:datastoreItem>
</file>

<file path=customXml/itemProps4.xml><?xml version="1.0" encoding="utf-8"?>
<ds:datastoreItem xmlns:ds="http://schemas.openxmlformats.org/officeDocument/2006/customXml" ds:itemID="{AEC0CAAC-DD60-46C6-9B8E-B7650827BCA6}">
  <ds:schemaRefs>
    <ds:schemaRef ds:uri="http://schemas.openxmlformats.org/officeDocument/2006/bibliography"/>
  </ds:schemaRefs>
</ds:datastoreItem>
</file>

<file path=customXml/itemProps5.xml><?xml version="1.0" encoding="utf-8"?>
<ds:datastoreItem xmlns:ds="http://schemas.openxmlformats.org/officeDocument/2006/customXml" ds:itemID="{4A9432BA-2C64-4871-9510-2369F6D34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28C7ACD-8DD6-4216-A31B-AA644B0755C7}">
  <ds:schemaRefs/>
</ds:datastoreItem>
</file>

<file path=docProps/app.xml><?xml version="1.0" encoding="utf-8"?>
<Properties xmlns="http://schemas.openxmlformats.org/officeDocument/2006/extended-properties" xmlns:vt="http://schemas.openxmlformats.org/officeDocument/2006/docPropsVTypes">
  <Template>eqbgwoba</Template>
  <TotalTime>0</TotalTime>
  <Pages>4</Pages>
  <Words>1041</Words>
  <Characters>6560</Characters>
  <Application>Microsoft Office Word</Application>
  <DocSecurity>0</DocSecurity>
  <Lines>54</Lines>
  <Paragraphs>15</Paragraphs>
  <ScaleCrop>false</ScaleCrop>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273</cp:revision>
  <dcterms:created xsi:type="dcterms:W3CDTF">2025-12-18T20:09:00Z</dcterms:created>
  <dcterms:modified xsi:type="dcterms:W3CDTF">2026-08-25T09:10:00Z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ClassificationContentMarkingFooterShapeIds">
    <vt:lpwstr>58f79191,38eed98a,77615eb4</vt:lpwstr>
  </property>
  <property fmtid="{D5CDD505-2E9C-101B-9397-08002B2CF9AE}" pid="4" name="ClassificationContentMarkingFooterFontProps">
    <vt:lpwstr>#000000,10,Arial</vt:lpwstr>
  </property>
  <property fmtid="{D5CDD505-2E9C-101B-9397-08002B2CF9AE}" pid="5" name="ClassificationContentMarkingFooterText">
    <vt:lpwstr>Nur zur internen Verwendung | For internal use only</vt:lpwstr>
  </property>
  <property fmtid="{D5CDD505-2E9C-101B-9397-08002B2CF9AE}" pid="6" name="MSIP_Label_4563d72c-2f90-4344-a736-9d377e140cb2_Enabled">
    <vt:lpwstr>true</vt:lpwstr>
  </property>
  <property fmtid="{D5CDD505-2E9C-101B-9397-08002B2CF9AE}" pid="7" name="MSIP_Label_4563d72c-2f90-4344-a736-9d377e140cb2_SetDate">
    <vt:lpwstr>2024-01-08T15:02:45Z</vt:lpwstr>
  </property>
  <property fmtid="{D5CDD505-2E9C-101B-9397-08002B2CF9AE}" pid="8" name="MSIP_Label_4563d72c-2f90-4344-a736-9d377e140cb2_Method">
    <vt:lpwstr>Standard</vt:lpwstr>
  </property>
  <property fmtid="{D5CDD505-2E9C-101B-9397-08002B2CF9AE}" pid="9" name="MSIP_Label_4563d72c-2f90-4344-a736-9d377e140cb2_Name">
    <vt:lpwstr>4563d72c-2f90-4344-a736-9d377e140cb2</vt:lpwstr>
  </property>
  <property fmtid="{D5CDD505-2E9C-101B-9397-08002B2CF9AE}" pid="10" name="MSIP_Label_4563d72c-2f90-4344-a736-9d377e140cb2_SiteId">
    <vt:lpwstr>b8eac97b-4fa6-40fb-a48b-1be86a63f2b2</vt:lpwstr>
  </property>
  <property fmtid="{D5CDD505-2E9C-101B-9397-08002B2CF9AE}" pid="11" name="MSIP_Label_4563d72c-2f90-4344-a736-9d377e140cb2_ActionId">
    <vt:lpwstr>de72cc4f-a5a0-41ff-ab9c-d0155bfe6d7c</vt:lpwstr>
  </property>
  <property fmtid="{D5CDD505-2E9C-101B-9397-08002B2CF9AE}" pid="12" name="MSIP_Label_4563d72c-2f90-4344-a736-9d377e140cb2_ContentBits">
    <vt:lpwstr>2</vt:lpwstr>
  </property>
  <property fmtid="{D5CDD505-2E9C-101B-9397-08002B2CF9AE}" pid="13" name="TemplafyTenantId">
    <vt:lpwstr>cargobull</vt:lpwstr>
  </property>
  <property fmtid="{D5CDD505-2E9C-101B-9397-08002B2CF9AE}" pid="14" name="TemplafyTemplateId">
    <vt:lpwstr>818337050842103966</vt:lpwstr>
  </property>
  <property fmtid="{D5CDD505-2E9C-101B-9397-08002B2CF9AE}" pid="15" name="TemplafyUserProfileId">
    <vt:lpwstr>637702216880322908</vt:lpwstr>
  </property>
  <property fmtid="{D5CDD505-2E9C-101B-9397-08002B2CF9AE}" pid="16" name="TemplafyFromBlank">
    <vt:bool>true</vt:bool>
  </property>
  <property fmtid="{D5CDD505-2E9C-101B-9397-08002B2CF9AE}" pid="17" name="MediaServiceImageTags">
    <vt:lpwstr/>
  </property>
  <property fmtid="{D5CDD505-2E9C-101B-9397-08002B2CF9AE}" pid="18" name="docLang">
    <vt:lpwstr>de</vt:lpwstr>
  </property>
</Properties>
</file>